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4A71" w14:textId="77777777" w:rsidR="00E524CA" w:rsidRDefault="00E524CA" w:rsidP="00E524CA">
      <w:pPr>
        <w:jc w:val="center"/>
        <w:rPr>
          <w:b/>
          <w:bCs/>
          <w:sz w:val="24"/>
          <w:szCs w:val="24"/>
        </w:rPr>
      </w:pPr>
    </w:p>
    <w:p w14:paraId="15F6732A" w14:textId="17E7F09C" w:rsidR="00FF14E1" w:rsidRPr="00E524CA" w:rsidRDefault="00E524CA" w:rsidP="00E524CA">
      <w:pPr>
        <w:jc w:val="center"/>
        <w:rPr>
          <w:b/>
          <w:bCs/>
          <w:sz w:val="24"/>
          <w:szCs w:val="24"/>
        </w:rPr>
      </w:pPr>
      <w:r w:rsidRPr="00E524CA">
        <w:rPr>
          <w:b/>
          <w:bCs/>
          <w:sz w:val="24"/>
          <w:szCs w:val="24"/>
        </w:rPr>
        <w:t xml:space="preserve">Kurzanleitung zur Nutzung von </w:t>
      </w:r>
      <w:proofErr w:type="spellStart"/>
      <w:r w:rsidRPr="00E524CA">
        <w:rPr>
          <w:b/>
          <w:bCs/>
          <w:sz w:val="24"/>
          <w:szCs w:val="24"/>
        </w:rPr>
        <w:t>Webex</w:t>
      </w:r>
      <w:proofErr w:type="spellEnd"/>
      <w:r w:rsidRPr="00E524CA">
        <w:rPr>
          <w:b/>
          <w:bCs/>
          <w:sz w:val="24"/>
          <w:szCs w:val="24"/>
        </w:rPr>
        <w:t xml:space="preserve"> für Angehörige von Patienten und Patientinnen der Vitos Klinik für forensische Psychiatrie Hadamar</w:t>
      </w:r>
    </w:p>
    <w:p w14:paraId="2AACBE64" w14:textId="6462AC9C" w:rsidR="00902A60" w:rsidRDefault="00902A60" w:rsidP="00FF14E1">
      <w:pPr>
        <w:tabs>
          <w:tab w:val="left" w:pos="2820"/>
        </w:tabs>
      </w:pPr>
    </w:p>
    <w:p w14:paraId="3884DB87" w14:textId="4C53454F" w:rsidR="00E524CA" w:rsidRDefault="00E524CA" w:rsidP="00FF14E1">
      <w:pPr>
        <w:tabs>
          <w:tab w:val="left" w:pos="2820"/>
        </w:tabs>
      </w:pPr>
      <w:r>
        <w:t>Sehr geehrte Angehörige,</w:t>
      </w:r>
    </w:p>
    <w:p w14:paraId="3196D3AC" w14:textId="539CAC21" w:rsidR="00E524CA" w:rsidRDefault="00E524CA" w:rsidP="00FF14E1">
      <w:pPr>
        <w:tabs>
          <w:tab w:val="left" w:pos="2820"/>
        </w:tabs>
      </w:pPr>
      <w:r>
        <w:t>Sie haben sich für die Videokommunikation entschieden und Ihre Einwilligung zur Nutzung dieses Kommunikationsmittels erteilt. Beiliegend möchten wir Ihnen gerne eine kleine Hilfestellung geben, wie Sie sich in den Videokonferenzraum von Zuhause aus einwählen können.</w:t>
      </w:r>
    </w:p>
    <w:p w14:paraId="3C845E75" w14:textId="77777777" w:rsidR="00546C63" w:rsidRDefault="00546C63" w:rsidP="00FF14E1">
      <w:pPr>
        <w:tabs>
          <w:tab w:val="left" w:pos="2820"/>
        </w:tabs>
      </w:pPr>
    </w:p>
    <w:tbl>
      <w:tblPr>
        <w:tblStyle w:val="Tabellenraster"/>
        <w:tblW w:w="0" w:type="auto"/>
        <w:tblLook w:val="04A0" w:firstRow="1" w:lastRow="0" w:firstColumn="1" w:lastColumn="0" w:noHBand="0" w:noVBand="1"/>
      </w:tblPr>
      <w:tblGrid>
        <w:gridCol w:w="9062"/>
      </w:tblGrid>
      <w:tr w:rsidR="00E524CA" w14:paraId="55C644BC" w14:textId="77777777" w:rsidTr="00E524CA">
        <w:tc>
          <w:tcPr>
            <w:tcW w:w="9062" w:type="dxa"/>
            <w:vAlign w:val="center"/>
          </w:tcPr>
          <w:p w14:paraId="671618E7" w14:textId="6C8FF18A" w:rsidR="00E524CA" w:rsidRDefault="00E524CA" w:rsidP="00E524CA">
            <w:pPr>
              <w:tabs>
                <w:tab w:val="left" w:pos="2820"/>
              </w:tabs>
              <w:spacing w:after="0"/>
              <w:jc w:val="center"/>
            </w:pPr>
            <w:r w:rsidRPr="00E524CA">
              <w:rPr>
                <w:b/>
                <w:bCs/>
              </w:rPr>
              <w:t>Wichtig:</w:t>
            </w:r>
            <w:r>
              <w:t xml:space="preserve"> Zur Nutzung ist eine E-Mail-Adresse mit Zugang zu einem E-Mail-Account, ein Endgerät (Laptop/ PC/ Smartphone/ Tablet mit Internetzugang), der Browser Chrome, Firefox Mozilla, Apple Safari sowie eine Kamera/ Headset/ Mikrofon/ Lautsprecher erforderlich.</w:t>
            </w:r>
          </w:p>
        </w:tc>
      </w:tr>
    </w:tbl>
    <w:p w14:paraId="2FF10338" w14:textId="3B335710" w:rsidR="00E524CA" w:rsidRPr="00F862CB" w:rsidRDefault="00E524CA" w:rsidP="00FF14E1">
      <w:pPr>
        <w:tabs>
          <w:tab w:val="left" w:pos="2820"/>
        </w:tabs>
        <w:rPr>
          <w:b/>
          <w:bCs/>
        </w:rPr>
      </w:pPr>
    </w:p>
    <w:p w14:paraId="3B9FCE10" w14:textId="6A54B000" w:rsidR="00E524CA" w:rsidRPr="00F862CB" w:rsidRDefault="00E524CA" w:rsidP="00FF14E1">
      <w:pPr>
        <w:tabs>
          <w:tab w:val="left" w:pos="2820"/>
        </w:tabs>
        <w:rPr>
          <w:b/>
          <w:bCs/>
        </w:rPr>
      </w:pPr>
      <w:r w:rsidRPr="00F862CB">
        <w:rPr>
          <w:b/>
          <w:bCs/>
        </w:rPr>
        <w:t>B</w:t>
      </w:r>
      <w:r w:rsidR="00FD4802" w:rsidRPr="00F862CB">
        <w:rPr>
          <w:b/>
          <w:bCs/>
        </w:rPr>
        <w:t>itte folgen Sie der Anleitung schrittweise:</w:t>
      </w:r>
    </w:p>
    <w:p w14:paraId="50E3EED3" w14:textId="22D73F7D" w:rsidR="00D245FF" w:rsidRDefault="00D245FF" w:rsidP="00FF14E1">
      <w:pPr>
        <w:tabs>
          <w:tab w:val="left" w:pos="2820"/>
        </w:tabs>
      </w:pPr>
      <w:r>
        <w:t>Die Planung eines Videobesuchs unterliegt in der Klinik einem verbindlichen Genehmigungsverfahren. Für Videobesuche sind in der Klinik festgelegte Termine vorgesehen. Patientinnen und Patienten können über die Station einen Antrag auf einen Videobesuchstermin stellen. Nach erfolgreicher Genehmigung durch die Station erhalten Sie von der Klinik eine E-Mail mit den Zugangsdaten und dem Link zum Videobesuch.</w:t>
      </w:r>
      <w:r w:rsidR="00433B56">
        <w:t xml:space="preserve"> Bevor Sie an dem Videobesuch teilnehmen, füllen Sie bitte die zugehörige Einwilligungserklärung aus und senden Sie diese an die Forensische Psychiatrie Hadamar. Sie haben die Möglichkeit die Einwilligungserklärung jederzeit zu widerrufen.</w:t>
      </w:r>
    </w:p>
    <w:p w14:paraId="797ED930" w14:textId="5EAA9572" w:rsidR="00B02220" w:rsidRDefault="00F862CB" w:rsidP="00F862CB">
      <w:pPr>
        <w:tabs>
          <w:tab w:val="left" w:pos="2820"/>
        </w:tabs>
      </w:pPr>
      <w:r>
        <w:t>Prüfen Sie vor dem Videobesuch, ob Sie eine ausreichende Internetverbindung (WLAN, Netzwerkkabel oder Datenkarte / Mobile Daten) herstellen können.</w:t>
      </w:r>
      <w:r w:rsidR="002D2236">
        <w:t xml:space="preserve"> Der Beitritt des Videobesuchs mit Smartphone ist nur mit der </w:t>
      </w:r>
      <w:proofErr w:type="spellStart"/>
      <w:r w:rsidR="002D2236">
        <w:t>Webex</w:t>
      </w:r>
      <w:proofErr w:type="spellEnd"/>
      <w:r w:rsidR="002D2236">
        <w:t xml:space="preserve"> App möglich.</w:t>
      </w:r>
    </w:p>
    <w:p w14:paraId="774D8887" w14:textId="77777777" w:rsidR="00A875B3" w:rsidRDefault="00A875B3" w:rsidP="00F862CB">
      <w:pPr>
        <w:tabs>
          <w:tab w:val="left" w:pos="2820"/>
        </w:tabs>
        <w:rPr>
          <w:b/>
          <w:bCs/>
        </w:rPr>
      </w:pPr>
    </w:p>
    <w:p w14:paraId="4597409E" w14:textId="77777777" w:rsidR="00A875B3" w:rsidRDefault="00A875B3" w:rsidP="00F862CB">
      <w:pPr>
        <w:tabs>
          <w:tab w:val="left" w:pos="2820"/>
        </w:tabs>
        <w:rPr>
          <w:b/>
          <w:bCs/>
        </w:rPr>
      </w:pPr>
    </w:p>
    <w:p w14:paraId="713E02A4" w14:textId="77777777" w:rsidR="00A875B3" w:rsidRDefault="00A875B3" w:rsidP="00F862CB">
      <w:pPr>
        <w:tabs>
          <w:tab w:val="left" w:pos="2820"/>
        </w:tabs>
        <w:rPr>
          <w:b/>
          <w:bCs/>
        </w:rPr>
      </w:pPr>
    </w:p>
    <w:p w14:paraId="37E16507" w14:textId="77777777" w:rsidR="00A875B3" w:rsidRDefault="00A875B3" w:rsidP="00F862CB">
      <w:pPr>
        <w:tabs>
          <w:tab w:val="left" w:pos="2820"/>
        </w:tabs>
        <w:rPr>
          <w:b/>
          <w:bCs/>
        </w:rPr>
      </w:pPr>
    </w:p>
    <w:p w14:paraId="226AD58D" w14:textId="77777777" w:rsidR="00A875B3" w:rsidRDefault="00A875B3" w:rsidP="00F862CB">
      <w:pPr>
        <w:tabs>
          <w:tab w:val="left" w:pos="2820"/>
        </w:tabs>
        <w:rPr>
          <w:b/>
          <w:bCs/>
        </w:rPr>
      </w:pPr>
    </w:p>
    <w:p w14:paraId="4E5C0B0F" w14:textId="77777777" w:rsidR="00A875B3" w:rsidRDefault="00A875B3" w:rsidP="00F862CB">
      <w:pPr>
        <w:tabs>
          <w:tab w:val="left" w:pos="2820"/>
        </w:tabs>
        <w:rPr>
          <w:b/>
          <w:bCs/>
        </w:rPr>
      </w:pPr>
    </w:p>
    <w:p w14:paraId="5BDEA9DD" w14:textId="77777777" w:rsidR="00A875B3" w:rsidRDefault="00A875B3" w:rsidP="00F862CB">
      <w:pPr>
        <w:tabs>
          <w:tab w:val="left" w:pos="2820"/>
        </w:tabs>
        <w:rPr>
          <w:b/>
          <w:bCs/>
        </w:rPr>
      </w:pPr>
    </w:p>
    <w:p w14:paraId="6D53F672" w14:textId="77777777" w:rsidR="00A875B3" w:rsidRDefault="00A875B3" w:rsidP="00F862CB">
      <w:pPr>
        <w:tabs>
          <w:tab w:val="left" w:pos="2820"/>
        </w:tabs>
        <w:rPr>
          <w:b/>
          <w:bCs/>
        </w:rPr>
      </w:pPr>
    </w:p>
    <w:p w14:paraId="455EF853" w14:textId="77777777" w:rsidR="00A875B3" w:rsidRDefault="00A875B3" w:rsidP="00F862CB">
      <w:pPr>
        <w:tabs>
          <w:tab w:val="left" w:pos="2820"/>
        </w:tabs>
        <w:rPr>
          <w:b/>
          <w:bCs/>
        </w:rPr>
      </w:pPr>
    </w:p>
    <w:p w14:paraId="159A11C7" w14:textId="67695C38" w:rsidR="00F862CB" w:rsidRDefault="00F862CB" w:rsidP="00F862CB">
      <w:pPr>
        <w:tabs>
          <w:tab w:val="left" w:pos="2820"/>
        </w:tabs>
        <w:rPr>
          <w:b/>
          <w:bCs/>
        </w:rPr>
      </w:pPr>
      <w:r w:rsidRPr="00F862CB">
        <w:rPr>
          <w:b/>
          <w:bCs/>
        </w:rPr>
        <w:lastRenderedPageBreak/>
        <w:t>Beitritt des Videobesuchs mit Laptop/PC</w:t>
      </w:r>
      <w:r>
        <w:rPr>
          <w:b/>
          <w:bCs/>
        </w:rPr>
        <w:t>:</w:t>
      </w:r>
    </w:p>
    <w:p w14:paraId="207C5B61" w14:textId="3006158D" w:rsidR="00F862CB" w:rsidRPr="002D2236" w:rsidRDefault="002D2236" w:rsidP="00F862CB">
      <w:pPr>
        <w:tabs>
          <w:tab w:val="left" w:pos="2820"/>
        </w:tabs>
      </w:pPr>
      <w:r>
        <w:t>Mit der E-Mail erhalten Sie die Zugangsdaten zu dem Videobesuch.</w:t>
      </w:r>
    </w:p>
    <w:p w14:paraId="0A19DC82" w14:textId="767C4DB9" w:rsidR="00F862CB" w:rsidRDefault="00705994" w:rsidP="00F862CB">
      <w:pPr>
        <w:tabs>
          <w:tab w:val="left" w:pos="2820"/>
        </w:tabs>
      </w:pPr>
      <w:r>
        <w:rPr>
          <w:noProof/>
        </w:rPr>
        <mc:AlternateContent>
          <mc:Choice Requires="wps">
            <w:drawing>
              <wp:anchor distT="0" distB="0" distL="114300" distR="114300" simplePos="0" relativeHeight="251669504" behindDoc="0" locked="0" layoutInCell="1" allowOverlap="1" wp14:anchorId="0FDEC40C" wp14:editId="580ACBEB">
                <wp:simplePos x="0" y="0"/>
                <wp:positionH relativeFrom="column">
                  <wp:posOffset>100330</wp:posOffset>
                </wp:positionH>
                <wp:positionV relativeFrom="paragraph">
                  <wp:posOffset>1112520</wp:posOffset>
                </wp:positionV>
                <wp:extent cx="1885950" cy="428625"/>
                <wp:effectExtent l="0" t="0" r="19050" b="28575"/>
                <wp:wrapNone/>
                <wp:docPr id="10" name="Rechteck 10"/>
                <wp:cNvGraphicFramePr/>
                <a:graphic xmlns:a="http://schemas.openxmlformats.org/drawingml/2006/main">
                  <a:graphicData uri="http://schemas.microsoft.com/office/word/2010/wordprocessingShape">
                    <wps:wsp>
                      <wps:cNvSpPr/>
                      <wps:spPr>
                        <a:xfrm>
                          <a:off x="0" y="0"/>
                          <a:ext cx="1885950" cy="428625"/>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140574" id="Rechteck 10" o:spid="_x0000_s1026" style="position:absolute;margin-left:7.9pt;margin-top:87.6pt;width:148.5pt;height:33.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" filled="f" strokecolor="#4bacc6 [3208]" strokeweight="2pt"/>
            </w:pict>
          </mc:Fallback>
        </mc:AlternateContent>
      </w:r>
      <w:r w:rsidR="00CA4D95">
        <w:rPr>
          <w:noProof/>
        </w:rPr>
        <mc:AlternateContent>
          <mc:Choice Requires="wps">
            <w:drawing>
              <wp:anchor distT="0" distB="0" distL="114300" distR="114300" simplePos="0" relativeHeight="251663360" behindDoc="0" locked="0" layoutInCell="1" allowOverlap="1" wp14:anchorId="5AF0CB10" wp14:editId="5003637E">
                <wp:simplePos x="0" y="0"/>
                <wp:positionH relativeFrom="column">
                  <wp:posOffset>3559175</wp:posOffset>
                </wp:positionH>
                <wp:positionV relativeFrom="paragraph">
                  <wp:posOffset>3442970</wp:posOffset>
                </wp:positionV>
                <wp:extent cx="2609850" cy="1552575"/>
                <wp:effectExtent l="0" t="0" r="19050" b="28575"/>
                <wp:wrapNone/>
                <wp:docPr id="6" name="Textfeld 6"/>
                <wp:cNvGraphicFramePr/>
                <a:graphic xmlns:a="http://schemas.openxmlformats.org/drawingml/2006/main">
                  <a:graphicData uri="http://schemas.microsoft.com/office/word/2010/wordprocessingShape">
                    <wps:wsp>
                      <wps:cNvSpPr txBox="1"/>
                      <wps:spPr>
                        <a:xfrm>
                          <a:off x="0" y="0"/>
                          <a:ext cx="2609850" cy="1552575"/>
                        </a:xfrm>
                        <a:prstGeom prst="rect">
                          <a:avLst/>
                        </a:prstGeom>
                        <a:solidFill>
                          <a:schemeClr val="lt1"/>
                        </a:solidFill>
                        <a:ln w="6350">
                          <a:solidFill>
                            <a:prstClr val="black"/>
                          </a:solidFill>
                        </a:ln>
                      </wps:spPr>
                      <wps:txbx>
                        <w:txbxContent>
                          <w:p w14:paraId="7BB85AC5" w14:textId="30742E29" w:rsidR="00A05BAA" w:rsidRDefault="00A05BAA" w:rsidP="00A05BAA">
                            <w:r>
                              <w:t>Wenn Sie über die Meeting-Kennnummern dem Videobesuch beitreten möchten, öffnen Sie die Website „</w:t>
                            </w:r>
                            <w:r w:rsidR="00A875B3" w:rsidRPr="00AB48A2">
                              <w:rPr>
                                <w:b/>
                                <w:bCs/>
                              </w:rPr>
                              <w:t>https://vitos.webex.com/</w:t>
                            </w:r>
                            <w:r>
                              <w:t>“ und geben Sie die Meeting-Kennnummer sowie das Meeting Passwort ein. Anschließend können Sie dem Videobesuch beitreten.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0CB10" id="_x0000_t202" coordsize="21600,21600" o:spt="202" path="m,l,21600r21600,l21600,xe">
                <v:stroke joinstyle="miter"/>
                <v:path gradientshapeok="t" o:connecttype="rect"/>
              </v:shapetype>
              <v:shape id="Textfeld 6" o:spid="_x0000_s1026" type="#_x0000_t202" style="position:absolute;margin-left:280.25pt;margin-top:271.1pt;width:205.5pt;height:1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" fillcolor="white [3201]" strokeweight=".5pt">
                <v:textbox>
                  <w:txbxContent>
                    <w:p w14:paraId="7BB85AC5" w14:textId="30742E29" w:rsidR="00A05BAA" w:rsidRDefault="00A05BAA" w:rsidP="00A05BAA">
                      <w:r>
                        <w:t>Wenn Sie über die Meeting-Kennnummern dem Videobesuch beitreten möchten, öffnen Sie die Website „</w:t>
                      </w:r>
                      <w:r w:rsidR="00A875B3" w:rsidRPr="00AB48A2">
                        <w:rPr>
                          <w:b/>
                          <w:bCs/>
                        </w:rPr>
                        <w:t>https://vitos.webex.com/</w:t>
                      </w:r>
                      <w:r>
                        <w:t>“ und geben Sie die Meeting-Kennnummer sowie das Meeting Passwort ein. Anschließend können Sie dem Videobesuch beitreten.</w:t>
                      </w:r>
                    </w:p>
                  </w:txbxContent>
                </v:textbox>
              </v:shape>
            </w:pict>
          </mc:Fallback>
        </mc:AlternateContent>
      </w:r>
      <w:r w:rsidR="00A875B3">
        <w:rPr>
          <w:noProof/>
        </w:rPr>
        <mc:AlternateContent>
          <mc:Choice Requires="wps">
            <w:drawing>
              <wp:anchor distT="0" distB="0" distL="114300" distR="114300" simplePos="0" relativeHeight="251668480" behindDoc="0" locked="0" layoutInCell="1" allowOverlap="1" wp14:anchorId="1B77BB5D" wp14:editId="0C9EDE89">
                <wp:simplePos x="0" y="0"/>
                <wp:positionH relativeFrom="column">
                  <wp:posOffset>3052336</wp:posOffset>
                </wp:positionH>
                <wp:positionV relativeFrom="paragraph">
                  <wp:posOffset>3965586</wp:posOffset>
                </wp:positionV>
                <wp:extent cx="460151" cy="151873"/>
                <wp:effectExtent l="96837" t="0" r="113348" b="0"/>
                <wp:wrapNone/>
                <wp:docPr id="9" name="Pfeil: nach links 9"/>
                <wp:cNvGraphicFramePr/>
                <a:graphic xmlns:a="http://schemas.openxmlformats.org/drawingml/2006/main">
                  <a:graphicData uri="http://schemas.microsoft.com/office/word/2010/wordprocessingShape">
                    <wps:wsp>
                      <wps:cNvSpPr/>
                      <wps:spPr>
                        <a:xfrm rot="3138576">
                          <a:off x="0" y="0"/>
                          <a:ext cx="460151" cy="151873"/>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0688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9" o:spid="_x0000_s1026" type="#_x0000_t66" style="position:absolute;margin-left:240.35pt;margin-top:312.25pt;width:36.25pt;height:11.95pt;rotation:342816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" adj="3565" fillcolor="#4bacc6 [3208]" strokecolor="#205867 [1608]" strokeweight="2pt"/>
            </w:pict>
          </mc:Fallback>
        </mc:AlternateContent>
      </w:r>
      <w:r w:rsidR="00A875B3">
        <w:rPr>
          <w:noProof/>
        </w:rPr>
        <mc:AlternateContent>
          <mc:Choice Requires="wps">
            <w:drawing>
              <wp:anchor distT="0" distB="0" distL="114300" distR="114300" simplePos="0" relativeHeight="251674624" behindDoc="0" locked="0" layoutInCell="1" allowOverlap="1" wp14:anchorId="45FEC589" wp14:editId="5A7B27F2">
                <wp:simplePos x="0" y="0"/>
                <wp:positionH relativeFrom="column">
                  <wp:posOffset>147955</wp:posOffset>
                </wp:positionH>
                <wp:positionV relativeFrom="paragraph">
                  <wp:posOffset>3143885</wp:posOffset>
                </wp:positionV>
                <wp:extent cx="3390900" cy="628650"/>
                <wp:effectExtent l="0" t="0" r="19050" b="19050"/>
                <wp:wrapNone/>
                <wp:docPr id="12" name="Rechteck 12"/>
                <wp:cNvGraphicFramePr/>
                <a:graphic xmlns:a="http://schemas.openxmlformats.org/drawingml/2006/main">
                  <a:graphicData uri="http://schemas.microsoft.com/office/word/2010/wordprocessingShape">
                    <wps:wsp>
                      <wps:cNvSpPr/>
                      <wps:spPr>
                        <a:xfrm>
                          <a:off x="0" y="0"/>
                          <a:ext cx="3390900" cy="628650"/>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9CF8D" id="Rechteck 12" o:spid="_x0000_s1026" style="position:absolute;margin-left:11.65pt;margin-top:247.55pt;width:267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" filled="f" strokecolor="#4bacc6 [3208]" strokeweight="2pt"/>
            </w:pict>
          </mc:Fallback>
        </mc:AlternateContent>
      </w:r>
      <w:r w:rsidR="00430CF0">
        <w:rPr>
          <w:noProof/>
        </w:rPr>
        <mc:AlternateContent>
          <mc:Choice Requires="wps">
            <w:drawing>
              <wp:anchor distT="0" distB="0" distL="114300" distR="114300" simplePos="0" relativeHeight="251672576" behindDoc="0" locked="0" layoutInCell="1" allowOverlap="1" wp14:anchorId="13C36C47" wp14:editId="6712A355">
                <wp:simplePos x="0" y="0"/>
                <wp:positionH relativeFrom="column">
                  <wp:posOffset>2821420</wp:posOffset>
                </wp:positionH>
                <wp:positionV relativeFrom="paragraph">
                  <wp:posOffset>2129155</wp:posOffset>
                </wp:positionV>
                <wp:extent cx="466725" cy="152400"/>
                <wp:effectExtent l="0" t="114300" r="9525" b="95250"/>
                <wp:wrapNone/>
                <wp:docPr id="8" name="Pfeil: nach links 8"/>
                <wp:cNvGraphicFramePr/>
                <a:graphic xmlns:a="http://schemas.openxmlformats.org/drawingml/2006/main">
                  <a:graphicData uri="http://schemas.microsoft.com/office/word/2010/wordprocessingShape">
                    <wps:wsp>
                      <wps:cNvSpPr/>
                      <wps:spPr>
                        <a:xfrm rot="19577832" flipV="1">
                          <a:off x="0" y="0"/>
                          <a:ext cx="466725" cy="152400"/>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15F42" id="Pfeil: nach links 8" o:spid="_x0000_s1026" type="#_x0000_t66" style="position:absolute;margin-left:222.15pt;margin-top:167.65pt;width:36.75pt;height:12pt;rotation:2208747fd;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" adj="3527" fillcolor="#4bacc6 [3208]" strokecolor="#205867 [1608]" strokeweight="2pt"/>
            </w:pict>
          </mc:Fallback>
        </mc:AlternateContent>
      </w:r>
      <w:r w:rsidR="00430CF0">
        <w:rPr>
          <w:noProof/>
        </w:rPr>
        <mc:AlternateContent>
          <mc:Choice Requires="wps">
            <w:drawing>
              <wp:anchor distT="0" distB="0" distL="114300" distR="114300" simplePos="0" relativeHeight="251671552" behindDoc="0" locked="0" layoutInCell="1" allowOverlap="1" wp14:anchorId="04E7FF09" wp14:editId="5E56007E">
                <wp:simplePos x="0" y="0"/>
                <wp:positionH relativeFrom="column">
                  <wp:posOffset>147955</wp:posOffset>
                </wp:positionH>
                <wp:positionV relativeFrom="paragraph">
                  <wp:posOffset>2233930</wp:posOffset>
                </wp:positionV>
                <wp:extent cx="3067050" cy="485775"/>
                <wp:effectExtent l="0" t="0" r="19050" b="28575"/>
                <wp:wrapNone/>
                <wp:docPr id="11" name="Rechteck 11"/>
                <wp:cNvGraphicFramePr/>
                <a:graphic xmlns:a="http://schemas.openxmlformats.org/drawingml/2006/main">
                  <a:graphicData uri="http://schemas.microsoft.com/office/word/2010/wordprocessingShape">
                    <wps:wsp>
                      <wps:cNvSpPr/>
                      <wps:spPr>
                        <a:xfrm>
                          <a:off x="0" y="0"/>
                          <a:ext cx="3067050" cy="485775"/>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92BC0F" id="Rechteck 11" o:spid="_x0000_s1026" style="position:absolute;margin-left:11.65pt;margin-top:175.9pt;width:241.5pt;height:38.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" filled="f" strokecolor="#4bacc6 [3208]" strokeweight="2pt"/>
            </w:pict>
          </mc:Fallback>
        </mc:AlternateContent>
      </w:r>
      <w:r w:rsidR="00DC1E86">
        <w:rPr>
          <w:noProof/>
        </w:rPr>
        <mc:AlternateContent>
          <mc:Choice Requires="wps">
            <w:drawing>
              <wp:anchor distT="0" distB="0" distL="114300" distR="114300" simplePos="0" relativeHeight="251664384" behindDoc="0" locked="0" layoutInCell="1" allowOverlap="1" wp14:anchorId="0A8E7914" wp14:editId="7925FCEB">
                <wp:simplePos x="0" y="0"/>
                <wp:positionH relativeFrom="column">
                  <wp:posOffset>2148205</wp:posOffset>
                </wp:positionH>
                <wp:positionV relativeFrom="paragraph">
                  <wp:posOffset>1329055</wp:posOffset>
                </wp:positionV>
                <wp:extent cx="685800" cy="123825"/>
                <wp:effectExtent l="0" t="0" r="19050" b="28575"/>
                <wp:wrapNone/>
                <wp:docPr id="7" name="Pfeil: nach links 7"/>
                <wp:cNvGraphicFramePr/>
                <a:graphic xmlns:a="http://schemas.openxmlformats.org/drawingml/2006/main">
                  <a:graphicData uri="http://schemas.microsoft.com/office/word/2010/wordprocessingShape">
                    <wps:wsp>
                      <wps:cNvSpPr/>
                      <wps:spPr>
                        <a:xfrm>
                          <a:off x="0" y="0"/>
                          <a:ext cx="685800" cy="123825"/>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217603" id="Pfeil: nach links 7" o:spid="_x0000_s1026" type="#_x0000_t66" style="position:absolute;margin-left:169.15pt;margin-top:104.65pt;width:54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" adj="1950" fillcolor="#4bacc6 [3208]" strokecolor="#205867 [1608]" strokeweight="2pt"/>
            </w:pict>
          </mc:Fallback>
        </mc:AlternateContent>
      </w:r>
      <w:r w:rsidR="00A05BAA">
        <w:rPr>
          <w:noProof/>
        </w:rPr>
        <mc:AlternateContent>
          <mc:Choice Requires="wps">
            <w:drawing>
              <wp:anchor distT="0" distB="0" distL="114300" distR="114300" simplePos="0" relativeHeight="251661312" behindDoc="0" locked="0" layoutInCell="1" allowOverlap="1" wp14:anchorId="7A260539" wp14:editId="671A6C44">
                <wp:simplePos x="0" y="0"/>
                <wp:positionH relativeFrom="column">
                  <wp:posOffset>3291205</wp:posOffset>
                </wp:positionH>
                <wp:positionV relativeFrom="paragraph">
                  <wp:posOffset>1824355</wp:posOffset>
                </wp:positionV>
                <wp:extent cx="2676525" cy="904875"/>
                <wp:effectExtent l="0" t="0" r="28575" b="28575"/>
                <wp:wrapNone/>
                <wp:docPr id="5" name="Textfeld 5"/>
                <wp:cNvGraphicFramePr/>
                <a:graphic xmlns:a="http://schemas.openxmlformats.org/drawingml/2006/main">
                  <a:graphicData uri="http://schemas.microsoft.com/office/word/2010/wordprocessingShape">
                    <wps:wsp>
                      <wps:cNvSpPr txBox="1"/>
                      <wps:spPr>
                        <a:xfrm>
                          <a:off x="0" y="0"/>
                          <a:ext cx="2676525" cy="904875"/>
                        </a:xfrm>
                        <a:prstGeom prst="rect">
                          <a:avLst/>
                        </a:prstGeom>
                        <a:solidFill>
                          <a:schemeClr val="lt1"/>
                        </a:solidFill>
                        <a:ln w="6350">
                          <a:solidFill>
                            <a:prstClr val="black"/>
                          </a:solidFill>
                        </a:ln>
                      </wps:spPr>
                      <wps:txbx>
                        <w:txbxContent>
                          <w:p w14:paraId="5BD3F4BA" w14:textId="3999B08D" w:rsidR="00A05BAA" w:rsidRDefault="00A05BAA" w:rsidP="00A05BAA">
                            <w:r>
                              <w:t>Über diesen Link können Sie dem Videobesuch direkt beitreten oder diesen in einem ausgewählten Webbrowser für den Betritt einfügen</w:t>
                            </w:r>
                            <w:r w:rsidR="00CA4D9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0539" id="Textfeld 5" o:spid="_x0000_s1027" type="#_x0000_t202" style="position:absolute;margin-left:259.15pt;margin-top:143.65pt;width:210.75pt;height:7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" fillcolor="white [3201]" strokeweight=".5pt">
                <v:textbox>
                  <w:txbxContent>
                    <w:p w14:paraId="5BD3F4BA" w14:textId="3999B08D" w:rsidR="00A05BAA" w:rsidRDefault="00A05BAA" w:rsidP="00A05BAA">
                      <w:r>
                        <w:t>Über diesen Link können Sie dem Videobesuch direkt beitreten oder diesen in einem ausgewählten Webbrowser für den Betritt einfügen</w:t>
                      </w:r>
                      <w:r w:rsidR="00CA4D95">
                        <w:t>.</w:t>
                      </w:r>
                    </w:p>
                  </w:txbxContent>
                </v:textbox>
              </v:shape>
            </w:pict>
          </mc:Fallback>
        </mc:AlternateContent>
      </w:r>
      <w:r w:rsidR="00A05BAA">
        <w:rPr>
          <w:noProof/>
        </w:rPr>
        <mc:AlternateContent>
          <mc:Choice Requires="wps">
            <w:drawing>
              <wp:anchor distT="0" distB="0" distL="114300" distR="114300" simplePos="0" relativeHeight="251659264" behindDoc="0" locked="0" layoutInCell="1" allowOverlap="1" wp14:anchorId="70A95C38" wp14:editId="00C843E2">
                <wp:simplePos x="0" y="0"/>
                <wp:positionH relativeFrom="column">
                  <wp:posOffset>2891155</wp:posOffset>
                </wp:positionH>
                <wp:positionV relativeFrom="paragraph">
                  <wp:posOffset>1100455</wp:posOffset>
                </wp:positionV>
                <wp:extent cx="3076575" cy="438150"/>
                <wp:effectExtent l="0" t="0" r="28575" b="19050"/>
                <wp:wrapNone/>
                <wp:docPr id="2" name="Textfeld 2"/>
                <wp:cNvGraphicFramePr/>
                <a:graphic xmlns:a="http://schemas.openxmlformats.org/drawingml/2006/main">
                  <a:graphicData uri="http://schemas.microsoft.com/office/word/2010/wordprocessingShape">
                    <wps:wsp>
                      <wps:cNvSpPr txBox="1"/>
                      <wps:spPr>
                        <a:xfrm>
                          <a:off x="0" y="0"/>
                          <a:ext cx="3076575" cy="438150"/>
                        </a:xfrm>
                        <a:prstGeom prst="rect">
                          <a:avLst/>
                        </a:prstGeom>
                        <a:solidFill>
                          <a:schemeClr val="lt1"/>
                        </a:solidFill>
                        <a:ln w="6350">
                          <a:solidFill>
                            <a:prstClr val="black"/>
                          </a:solidFill>
                        </a:ln>
                      </wps:spPr>
                      <wps:txbx>
                        <w:txbxContent>
                          <w:p w14:paraId="366B6AD8" w14:textId="5427F6A8" w:rsidR="00A05BAA" w:rsidRDefault="00A05BAA">
                            <w:r>
                              <w:t>Über diesen Button können Sie dem Videobesuch direkt beitreten.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A95C38" id="Textfeld 2" o:spid="_x0000_s1028" type="#_x0000_t202" style="position:absolute;margin-left:227.65pt;margin-top:86.65pt;width:242.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" fillcolor="white [3201]" strokeweight=".5pt">
                <v:textbox>
                  <w:txbxContent>
                    <w:p w14:paraId="366B6AD8" w14:textId="5427F6A8" w:rsidR="00A05BAA" w:rsidRDefault="00A05BAA">
                      <w:r>
                        <w:t>Über diesen Button können Sie dem Videobesuch direkt beitreten.</w:t>
                      </w:r>
                    </w:p>
                  </w:txbxContent>
                </v:textbox>
              </v:shape>
            </w:pict>
          </mc:Fallback>
        </mc:AlternateContent>
      </w:r>
      <w:r w:rsidR="00A05BAA">
        <w:rPr>
          <w:noProof/>
        </w:rPr>
        <w:drawing>
          <wp:inline distT="0" distB="0" distL="0" distR="0" wp14:anchorId="2996A669" wp14:editId="2E3A8738">
            <wp:extent cx="4029637" cy="3829584"/>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029637" cy="3829584"/>
                    </a:xfrm>
                    <a:prstGeom prst="rect">
                      <a:avLst/>
                    </a:prstGeom>
                  </pic:spPr>
                </pic:pic>
              </a:graphicData>
            </a:graphic>
          </wp:inline>
        </w:drawing>
      </w:r>
    </w:p>
    <w:p w14:paraId="00418067" w14:textId="2916E0A8" w:rsidR="00F862CB" w:rsidRDefault="00A875B3" w:rsidP="00F862CB">
      <w:pPr>
        <w:tabs>
          <w:tab w:val="left" w:pos="2820"/>
        </w:tabs>
      </w:pPr>
      <w:r>
        <w:rPr>
          <w:noProof/>
        </w:rPr>
        <mc:AlternateContent>
          <mc:Choice Requires="wps">
            <w:drawing>
              <wp:anchor distT="0" distB="0" distL="114300" distR="114300" simplePos="0" relativeHeight="251683840" behindDoc="0" locked="0" layoutInCell="1" allowOverlap="1" wp14:anchorId="1ECB685B" wp14:editId="5821C560">
                <wp:simplePos x="0" y="0"/>
                <wp:positionH relativeFrom="column">
                  <wp:posOffset>1871980</wp:posOffset>
                </wp:positionH>
                <wp:positionV relativeFrom="paragraph">
                  <wp:posOffset>3878581</wp:posOffset>
                </wp:positionV>
                <wp:extent cx="666750" cy="285750"/>
                <wp:effectExtent l="0" t="0" r="19050" b="19050"/>
                <wp:wrapNone/>
                <wp:docPr id="18" name="Rechteck 18"/>
                <wp:cNvGraphicFramePr/>
                <a:graphic xmlns:a="http://schemas.openxmlformats.org/drawingml/2006/main">
                  <a:graphicData uri="http://schemas.microsoft.com/office/word/2010/wordprocessingShape">
                    <wps:wsp>
                      <wps:cNvSpPr/>
                      <wps:spPr>
                        <a:xfrm>
                          <a:off x="0" y="0"/>
                          <a:ext cx="666750" cy="285750"/>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8E080" id="Rechteck 18" o:spid="_x0000_s1026" style="position:absolute;margin-left:147.4pt;margin-top:305.4pt;width:52.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" filled="f" strokecolor="#4bacc6 [3208]" strokeweight="2pt"/>
            </w:pict>
          </mc:Fallback>
        </mc:AlternateContent>
      </w:r>
      <w:r>
        <w:rPr>
          <w:noProof/>
        </w:rPr>
        <mc:AlternateContent>
          <mc:Choice Requires="wps">
            <w:drawing>
              <wp:anchor distT="0" distB="0" distL="114300" distR="114300" simplePos="0" relativeHeight="251681792" behindDoc="0" locked="0" layoutInCell="1" allowOverlap="1" wp14:anchorId="5237C58F" wp14:editId="3A522697">
                <wp:simplePos x="0" y="0"/>
                <wp:positionH relativeFrom="column">
                  <wp:posOffset>3405505</wp:posOffset>
                </wp:positionH>
                <wp:positionV relativeFrom="paragraph">
                  <wp:posOffset>1573530</wp:posOffset>
                </wp:positionV>
                <wp:extent cx="723900" cy="428625"/>
                <wp:effectExtent l="0" t="0" r="19050" b="28575"/>
                <wp:wrapNone/>
                <wp:docPr id="17" name="Rechteck 17"/>
                <wp:cNvGraphicFramePr/>
                <a:graphic xmlns:a="http://schemas.openxmlformats.org/drawingml/2006/main">
                  <a:graphicData uri="http://schemas.microsoft.com/office/word/2010/wordprocessingShape">
                    <wps:wsp>
                      <wps:cNvSpPr/>
                      <wps:spPr>
                        <a:xfrm>
                          <a:off x="0" y="0"/>
                          <a:ext cx="723900" cy="428625"/>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A099C" id="Rechteck 17" o:spid="_x0000_s1026" style="position:absolute;margin-left:268.15pt;margin-top:123.9pt;width:57pt;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" filled="f" strokecolor="#4bacc6 [3208]" strokeweight="2pt"/>
            </w:pict>
          </mc:Fallback>
        </mc:AlternateContent>
      </w:r>
      <w:r>
        <w:rPr>
          <w:noProof/>
        </w:rPr>
        <mc:AlternateContent>
          <mc:Choice Requires="wps">
            <w:drawing>
              <wp:anchor distT="0" distB="0" distL="114300" distR="114300" simplePos="0" relativeHeight="251679744" behindDoc="0" locked="0" layoutInCell="1" allowOverlap="1" wp14:anchorId="49D837F3" wp14:editId="72DFE4C0">
                <wp:simplePos x="0" y="0"/>
                <wp:positionH relativeFrom="column">
                  <wp:posOffset>736599</wp:posOffset>
                </wp:positionH>
                <wp:positionV relativeFrom="paragraph">
                  <wp:posOffset>2505075</wp:posOffset>
                </wp:positionV>
                <wp:extent cx="1088389" cy="123827"/>
                <wp:effectExtent l="5715" t="0" r="22860" b="22860"/>
                <wp:wrapNone/>
                <wp:docPr id="16" name="Pfeil: nach links 16"/>
                <wp:cNvGraphicFramePr/>
                <a:graphic xmlns:a="http://schemas.openxmlformats.org/drawingml/2006/main">
                  <a:graphicData uri="http://schemas.microsoft.com/office/word/2010/wordprocessingShape">
                    <wps:wsp>
                      <wps:cNvSpPr/>
                      <wps:spPr>
                        <a:xfrm rot="16200000">
                          <a:off x="0" y="0"/>
                          <a:ext cx="1088389" cy="123827"/>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9A2679" id="Pfeil: nach links 16" o:spid="_x0000_s1026" type="#_x0000_t66" style="position:absolute;margin-left:58pt;margin-top:197.25pt;width:85.7pt;height:9.75pt;rotation:-9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" adj="1229" fillcolor="#4bacc6 [3208]" strokecolor="#205867 [1608]" strokeweight="2pt"/>
            </w:pict>
          </mc:Fallback>
        </mc:AlternateContent>
      </w:r>
      <w:r>
        <w:rPr>
          <w:noProof/>
        </w:rPr>
        <mc:AlternateContent>
          <mc:Choice Requires="wps">
            <w:drawing>
              <wp:anchor distT="0" distB="0" distL="114300" distR="114300" simplePos="0" relativeHeight="251677696" behindDoc="0" locked="0" layoutInCell="1" allowOverlap="1" wp14:anchorId="057457CF" wp14:editId="3A5E141B">
                <wp:simplePos x="0" y="0"/>
                <wp:positionH relativeFrom="column">
                  <wp:posOffset>710884</wp:posOffset>
                </wp:positionH>
                <wp:positionV relativeFrom="paragraph">
                  <wp:posOffset>272096</wp:posOffset>
                </wp:positionV>
                <wp:extent cx="1088389" cy="123827"/>
                <wp:effectExtent l="5715" t="0" r="22860" b="22860"/>
                <wp:wrapNone/>
                <wp:docPr id="15" name="Pfeil: nach links 15"/>
                <wp:cNvGraphicFramePr/>
                <a:graphic xmlns:a="http://schemas.openxmlformats.org/drawingml/2006/main">
                  <a:graphicData uri="http://schemas.microsoft.com/office/word/2010/wordprocessingShape">
                    <wps:wsp>
                      <wps:cNvSpPr/>
                      <wps:spPr>
                        <a:xfrm rot="16200000">
                          <a:off x="0" y="0"/>
                          <a:ext cx="1088389" cy="123827"/>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3FA359" id="Pfeil: nach links 15" o:spid="_x0000_s1026" type="#_x0000_t66" style="position:absolute;margin-left:56pt;margin-top:21.4pt;width:85.7pt;height:9.75pt;rotation:-9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" adj="1229" fillcolor="#4bacc6 [3208]" strokecolor="#205867 [1608]" strokeweight="2pt"/>
            </w:pict>
          </mc:Fallback>
        </mc:AlternateContent>
      </w:r>
      <w:r>
        <w:rPr>
          <w:noProof/>
        </w:rPr>
        <w:drawing>
          <wp:anchor distT="0" distB="0" distL="114300" distR="114300" simplePos="0" relativeHeight="251675648" behindDoc="0" locked="0" layoutInCell="1" allowOverlap="1" wp14:anchorId="684D6818" wp14:editId="7026FD66">
            <wp:simplePos x="0" y="0"/>
            <wp:positionH relativeFrom="column">
              <wp:posOffset>100330</wp:posOffset>
            </wp:positionH>
            <wp:positionV relativeFrom="paragraph">
              <wp:posOffset>2261235</wp:posOffset>
            </wp:positionV>
            <wp:extent cx="5760720" cy="1978660"/>
            <wp:effectExtent l="0" t="0" r="0" b="254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8">
                      <a:extLst>
                        <a:ext uri="{28A0092B-C50C-407E-A947-70E740481C1C}">
                          <a14:useLocalDpi xmlns:a14="http://schemas.microsoft.com/office/drawing/2010/main" val="0"/>
                        </a:ext>
                      </a:extLst>
                    </a:blip>
                    <a:stretch>
                      <a:fillRect/>
                    </a:stretch>
                  </pic:blipFill>
                  <pic:spPr>
                    <a:xfrm>
                      <a:off x="0" y="0"/>
                      <a:ext cx="5760720" cy="1978660"/>
                    </a:xfrm>
                    <a:prstGeom prst="rect">
                      <a:avLst/>
                    </a:prstGeom>
                  </pic:spPr>
                </pic:pic>
              </a:graphicData>
            </a:graphic>
          </wp:anchor>
        </w:drawing>
      </w:r>
      <w:r>
        <w:rPr>
          <w:noProof/>
        </w:rPr>
        <w:drawing>
          <wp:anchor distT="0" distB="0" distL="114300" distR="114300" simplePos="0" relativeHeight="251658239" behindDoc="0" locked="0" layoutInCell="1" allowOverlap="1" wp14:anchorId="380F7D3E" wp14:editId="61B39781">
            <wp:simplePos x="0" y="0"/>
            <wp:positionH relativeFrom="column">
              <wp:posOffset>100330</wp:posOffset>
            </wp:positionH>
            <wp:positionV relativeFrom="paragraph">
              <wp:posOffset>40005</wp:posOffset>
            </wp:positionV>
            <wp:extent cx="4457700" cy="2114448"/>
            <wp:effectExtent l="0" t="0" r="0" b="63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rotWithShape="1">
                    <a:blip r:embed="rId9">
                      <a:extLst>
                        <a:ext uri="{28A0092B-C50C-407E-A947-70E740481C1C}">
                          <a14:useLocalDpi xmlns:a14="http://schemas.microsoft.com/office/drawing/2010/main" val="0"/>
                        </a:ext>
                      </a:extLst>
                    </a:blip>
                    <a:srcRect l="5042"/>
                    <a:stretch/>
                  </pic:blipFill>
                  <pic:spPr bwMode="auto">
                    <a:xfrm>
                      <a:off x="0" y="0"/>
                      <a:ext cx="4457700" cy="2114448"/>
                    </a:xfrm>
                    <a:prstGeom prst="rect">
                      <a:avLst/>
                    </a:prstGeom>
                    <a:ln>
                      <a:noFill/>
                    </a:ln>
                    <a:extLst>
                      <a:ext uri="{53640926-AAD7-44D8-BBD7-CCE9431645EC}">
                        <a14:shadowObscured xmlns:a14="http://schemas.microsoft.com/office/drawing/2010/main"/>
                      </a:ext>
                    </a:extLst>
                  </pic:spPr>
                </pic:pic>
              </a:graphicData>
            </a:graphic>
          </wp:anchor>
        </w:drawing>
      </w:r>
    </w:p>
    <w:p w14:paraId="6DB54FF1" w14:textId="5FC8B241" w:rsidR="007F59EF" w:rsidRPr="007F59EF" w:rsidRDefault="007F59EF" w:rsidP="007F59EF"/>
    <w:p w14:paraId="316B626C" w14:textId="7FAB97E8" w:rsidR="007F59EF" w:rsidRPr="007F59EF" w:rsidRDefault="007F59EF" w:rsidP="007F59EF"/>
    <w:p w14:paraId="74EF94D7" w14:textId="262DFC29" w:rsidR="007F59EF" w:rsidRPr="007F59EF" w:rsidRDefault="007F59EF" w:rsidP="007F59EF"/>
    <w:p w14:paraId="4D2F74B4" w14:textId="309D05FE" w:rsidR="007F59EF" w:rsidRPr="007F59EF" w:rsidRDefault="007F59EF" w:rsidP="007F59EF"/>
    <w:p w14:paraId="12FBAAA2" w14:textId="5BCDB5A8" w:rsidR="007F59EF" w:rsidRPr="007F59EF" w:rsidRDefault="007F59EF" w:rsidP="007F59EF"/>
    <w:p w14:paraId="7DBEDFB2" w14:textId="1E989E8F" w:rsidR="007F59EF" w:rsidRPr="007F59EF" w:rsidRDefault="007F59EF" w:rsidP="007F59EF"/>
    <w:p w14:paraId="6007A731" w14:textId="20A5FB70" w:rsidR="007F59EF" w:rsidRPr="007F59EF" w:rsidRDefault="007F59EF" w:rsidP="007F59EF"/>
    <w:p w14:paraId="1AABBC1A" w14:textId="495BDEB4" w:rsidR="007F59EF" w:rsidRPr="007F59EF" w:rsidRDefault="007F59EF" w:rsidP="007F59EF"/>
    <w:p w14:paraId="647B6E23" w14:textId="6E3D313E" w:rsidR="007F59EF" w:rsidRPr="007F59EF" w:rsidRDefault="007F59EF" w:rsidP="007F59EF"/>
    <w:p w14:paraId="3C971361" w14:textId="0ACF53D2" w:rsidR="007F59EF" w:rsidRPr="007F59EF" w:rsidRDefault="007F59EF" w:rsidP="007F59EF"/>
    <w:p w14:paraId="4ECF6220" w14:textId="04F4405E" w:rsidR="007F59EF" w:rsidRPr="007F59EF" w:rsidRDefault="007F59EF" w:rsidP="007F59EF"/>
    <w:p w14:paraId="2956085A" w14:textId="648B32FE" w:rsidR="007F59EF" w:rsidRDefault="007F59EF" w:rsidP="007F59EF"/>
    <w:p w14:paraId="4B30335B" w14:textId="10C33D0E" w:rsidR="007F59EF" w:rsidRDefault="007F59EF" w:rsidP="007F59EF">
      <w:pPr>
        <w:tabs>
          <w:tab w:val="left" w:pos="6346"/>
        </w:tabs>
      </w:pPr>
      <w:r>
        <w:tab/>
      </w:r>
    </w:p>
    <w:p w14:paraId="2D09ECB9" w14:textId="7F3B4DF1" w:rsidR="007F59EF" w:rsidRDefault="00146CA8" w:rsidP="007F59EF">
      <w:pPr>
        <w:tabs>
          <w:tab w:val="left" w:pos="6346"/>
        </w:tabs>
      </w:pPr>
      <w:r>
        <w:rPr>
          <w:noProof/>
        </w:rPr>
        <w:lastRenderedPageBreak/>
        <w:drawing>
          <wp:anchor distT="0" distB="0" distL="114300" distR="114300" simplePos="0" relativeHeight="251657214" behindDoc="0" locked="0" layoutInCell="1" allowOverlap="1" wp14:anchorId="01E1C333" wp14:editId="187380F4">
            <wp:simplePos x="0" y="0"/>
            <wp:positionH relativeFrom="column">
              <wp:posOffset>184150</wp:posOffset>
            </wp:positionH>
            <wp:positionV relativeFrom="paragraph">
              <wp:posOffset>119439</wp:posOffset>
            </wp:positionV>
            <wp:extent cx="5760720" cy="2699385"/>
            <wp:effectExtent l="0" t="0" r="0" b="571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0">
                      <a:extLst>
                        <a:ext uri="{28A0092B-C50C-407E-A947-70E740481C1C}">
                          <a14:useLocalDpi xmlns:a14="http://schemas.microsoft.com/office/drawing/2010/main" val="0"/>
                        </a:ext>
                      </a:extLst>
                    </a:blip>
                    <a:stretch>
                      <a:fillRect/>
                    </a:stretch>
                  </pic:blipFill>
                  <pic:spPr>
                    <a:xfrm>
                      <a:off x="0" y="0"/>
                      <a:ext cx="5760720" cy="2699385"/>
                    </a:xfrm>
                    <a:prstGeom prst="rect">
                      <a:avLst/>
                    </a:prstGeom>
                  </pic:spPr>
                </pic:pic>
              </a:graphicData>
            </a:graphic>
          </wp:anchor>
        </w:drawing>
      </w:r>
    </w:p>
    <w:p w14:paraId="058F6719" w14:textId="41F188D5" w:rsidR="005370AC" w:rsidRDefault="00146CA8" w:rsidP="007F59EF">
      <w:pPr>
        <w:tabs>
          <w:tab w:val="left" w:pos="6346"/>
        </w:tabs>
      </w:pPr>
      <w:r>
        <w:rPr>
          <w:noProof/>
        </w:rPr>
        <mc:AlternateContent>
          <mc:Choice Requires="wps">
            <w:drawing>
              <wp:anchor distT="0" distB="0" distL="114300" distR="114300" simplePos="0" relativeHeight="251685888" behindDoc="0" locked="0" layoutInCell="1" allowOverlap="1" wp14:anchorId="05E9D97F" wp14:editId="6FB45BA8">
                <wp:simplePos x="0" y="0"/>
                <wp:positionH relativeFrom="column">
                  <wp:posOffset>4864720</wp:posOffset>
                </wp:positionH>
                <wp:positionV relativeFrom="paragraph">
                  <wp:posOffset>3338550</wp:posOffset>
                </wp:positionV>
                <wp:extent cx="1295045" cy="285750"/>
                <wp:effectExtent l="0" t="0" r="19685" b="19050"/>
                <wp:wrapNone/>
                <wp:docPr id="20" name="Rechteck 20"/>
                <wp:cNvGraphicFramePr/>
                <a:graphic xmlns:a="http://schemas.openxmlformats.org/drawingml/2006/main">
                  <a:graphicData uri="http://schemas.microsoft.com/office/word/2010/wordprocessingShape">
                    <wps:wsp>
                      <wps:cNvSpPr/>
                      <wps:spPr>
                        <a:xfrm>
                          <a:off x="0" y="0"/>
                          <a:ext cx="1295045" cy="285750"/>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3A998" id="Rechteck 20" o:spid="_x0000_s1026" style="position:absolute;margin-left:383.05pt;margin-top:262.9pt;width:101.9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" filled="f" strokecolor="#4bacc6 [3208]" strokeweight="2pt"/>
            </w:pict>
          </mc:Fallback>
        </mc:AlternateContent>
      </w:r>
      <w:r>
        <w:rPr>
          <w:noProof/>
        </w:rPr>
        <mc:AlternateContent>
          <mc:Choice Requires="wps">
            <w:drawing>
              <wp:anchor distT="0" distB="0" distL="114300" distR="114300" simplePos="0" relativeHeight="251687936" behindDoc="0" locked="0" layoutInCell="1" allowOverlap="1" wp14:anchorId="3F44CB55" wp14:editId="138C98B7">
                <wp:simplePos x="0" y="0"/>
                <wp:positionH relativeFrom="column">
                  <wp:posOffset>2775298</wp:posOffset>
                </wp:positionH>
                <wp:positionV relativeFrom="paragraph">
                  <wp:posOffset>3332464</wp:posOffset>
                </wp:positionV>
                <wp:extent cx="1944644" cy="120119"/>
                <wp:effectExtent l="19050" t="57150" r="17780" b="70485"/>
                <wp:wrapNone/>
                <wp:docPr id="21" name="Pfeil: nach links 21"/>
                <wp:cNvGraphicFramePr/>
                <a:graphic xmlns:a="http://schemas.openxmlformats.org/drawingml/2006/main">
                  <a:graphicData uri="http://schemas.microsoft.com/office/word/2010/wordprocessingShape">
                    <wps:wsp>
                      <wps:cNvSpPr/>
                      <wps:spPr>
                        <a:xfrm rot="10998058">
                          <a:off x="0" y="0"/>
                          <a:ext cx="1944644" cy="120119"/>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11223" id="Pfeil: nach links 21" o:spid="_x0000_s1026" type="#_x0000_t66" style="position:absolute;margin-left:218.55pt;margin-top:262.4pt;width:153.1pt;height:9.45pt;rotation:-11580148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" adj="667" fillcolor="#4bacc6 [3208]" strokecolor="#205867 [1608]" strokeweight="2pt"/>
            </w:pict>
          </mc:Fallback>
        </mc:AlternateContent>
      </w:r>
      <w:r>
        <w:rPr>
          <w:noProof/>
        </w:rPr>
        <mc:AlternateContent>
          <mc:Choice Requires="wps">
            <w:drawing>
              <wp:anchor distT="0" distB="0" distL="114300" distR="114300" simplePos="0" relativeHeight="251692032" behindDoc="0" locked="0" layoutInCell="1" allowOverlap="1" wp14:anchorId="45F6F147" wp14:editId="730D0BC8">
                <wp:simplePos x="0" y="0"/>
                <wp:positionH relativeFrom="column">
                  <wp:posOffset>2176101</wp:posOffset>
                </wp:positionH>
                <wp:positionV relativeFrom="paragraph">
                  <wp:posOffset>2049781</wp:posOffset>
                </wp:positionV>
                <wp:extent cx="1086988" cy="162175"/>
                <wp:effectExtent l="271780" t="0" r="271145" b="0"/>
                <wp:wrapNone/>
                <wp:docPr id="24" name="Pfeil: nach links 24"/>
                <wp:cNvGraphicFramePr/>
                <a:graphic xmlns:a="http://schemas.openxmlformats.org/drawingml/2006/main">
                  <a:graphicData uri="http://schemas.microsoft.com/office/word/2010/wordprocessingShape">
                    <wps:wsp>
                      <wps:cNvSpPr/>
                      <wps:spPr>
                        <a:xfrm rot="7455031">
                          <a:off x="0" y="0"/>
                          <a:ext cx="1086988" cy="162175"/>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25F4D" id="Pfeil: nach links 24" o:spid="_x0000_s1026" type="#_x0000_t66" style="position:absolute;margin-left:171.35pt;margin-top:161.4pt;width:85.6pt;height:12.75pt;rotation:8142882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" adj="1611" fillcolor="#4bacc6 [3208]" strokecolor="#205867 [1608]" strokeweight="2pt"/>
            </w:pict>
          </mc:Fallback>
        </mc:AlternateContent>
      </w:r>
      <w:r>
        <w:rPr>
          <w:noProof/>
        </w:rPr>
        <w:drawing>
          <wp:anchor distT="0" distB="0" distL="114300" distR="114300" simplePos="0" relativeHeight="251656189" behindDoc="0" locked="0" layoutInCell="1" allowOverlap="1" wp14:anchorId="2931B4A1" wp14:editId="302F20B5">
            <wp:simplePos x="0" y="0"/>
            <wp:positionH relativeFrom="column">
              <wp:posOffset>376052</wp:posOffset>
            </wp:positionH>
            <wp:positionV relativeFrom="paragraph">
              <wp:posOffset>3344264</wp:posOffset>
            </wp:positionV>
            <wp:extent cx="5760720" cy="3490595"/>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1">
                      <a:extLst>
                        <a:ext uri="{28A0092B-C50C-407E-A947-70E740481C1C}">
                          <a14:useLocalDpi xmlns:a14="http://schemas.microsoft.com/office/drawing/2010/main" val="0"/>
                        </a:ext>
                      </a:extLst>
                    </a:blip>
                    <a:stretch>
                      <a:fillRect/>
                    </a:stretch>
                  </pic:blipFill>
                  <pic:spPr>
                    <a:xfrm>
                      <a:off x="0" y="0"/>
                      <a:ext cx="5760720" cy="3490595"/>
                    </a:xfrm>
                    <a:prstGeom prst="rect">
                      <a:avLst/>
                    </a:prstGeom>
                  </pic:spPr>
                </pic:pic>
              </a:graphicData>
            </a:graphic>
          </wp:anchor>
        </w:drawing>
      </w:r>
      <w:r>
        <w:rPr>
          <w:noProof/>
        </w:rPr>
        <mc:AlternateContent>
          <mc:Choice Requires="wps">
            <w:drawing>
              <wp:anchor distT="0" distB="0" distL="114300" distR="114300" simplePos="0" relativeHeight="251689984" behindDoc="0" locked="0" layoutInCell="1" allowOverlap="1" wp14:anchorId="307780B9" wp14:editId="7BD6E845">
                <wp:simplePos x="0" y="0"/>
                <wp:positionH relativeFrom="column">
                  <wp:posOffset>56973</wp:posOffset>
                </wp:positionH>
                <wp:positionV relativeFrom="paragraph">
                  <wp:posOffset>2381944</wp:posOffset>
                </wp:positionV>
                <wp:extent cx="2609850" cy="1190846"/>
                <wp:effectExtent l="0" t="0" r="19050" b="28575"/>
                <wp:wrapNone/>
                <wp:docPr id="22" name="Textfeld 22"/>
                <wp:cNvGraphicFramePr/>
                <a:graphic xmlns:a="http://schemas.openxmlformats.org/drawingml/2006/main">
                  <a:graphicData uri="http://schemas.microsoft.com/office/word/2010/wordprocessingShape">
                    <wps:wsp>
                      <wps:cNvSpPr txBox="1"/>
                      <wps:spPr>
                        <a:xfrm>
                          <a:off x="0" y="0"/>
                          <a:ext cx="2609850" cy="1190846"/>
                        </a:xfrm>
                        <a:prstGeom prst="rect">
                          <a:avLst/>
                        </a:prstGeom>
                        <a:solidFill>
                          <a:schemeClr val="lt1"/>
                        </a:solidFill>
                        <a:ln w="6350">
                          <a:solidFill>
                            <a:prstClr val="black"/>
                          </a:solidFill>
                        </a:ln>
                      </wps:spPr>
                      <wps:txbx>
                        <w:txbxContent>
                          <w:p w14:paraId="0BC5C601" w14:textId="77777777" w:rsidR="00146CA8" w:rsidRDefault="00146CA8" w:rsidP="00146CA8">
                            <w:r>
                              <w:t xml:space="preserve">Wählen Sie aus, ob Sie über die </w:t>
                            </w:r>
                            <w:proofErr w:type="spellStart"/>
                            <w:r>
                              <w:t>Webex</w:t>
                            </w:r>
                            <w:proofErr w:type="spellEnd"/>
                            <w:r>
                              <w:t>-App oder den Browser beitreten möchten.</w:t>
                            </w:r>
                          </w:p>
                          <w:p w14:paraId="54BA6F4F" w14:textId="21043655" w:rsidR="003054C7" w:rsidRDefault="003054C7" w:rsidP="003054C7">
                            <w:r>
                              <w:t>Über „Meeting beitreten“ können Sie dem Videobesuch beitreten.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780B9" id="Textfeld 22" o:spid="_x0000_s1029" type="#_x0000_t202" style="position:absolute;margin-left:4.5pt;margin-top:187.55pt;width:205.5pt;height:9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" fillcolor="white [3201]" strokeweight=".5pt">
                <v:textbox>
                  <w:txbxContent>
                    <w:p w14:paraId="0BC5C601" w14:textId="77777777" w:rsidR="00146CA8" w:rsidRDefault="00146CA8" w:rsidP="00146CA8">
                      <w:r>
                        <w:t xml:space="preserve">Wählen Sie aus, ob Sie über die </w:t>
                      </w:r>
                      <w:proofErr w:type="spellStart"/>
                      <w:r>
                        <w:t>Webex</w:t>
                      </w:r>
                      <w:proofErr w:type="spellEnd"/>
                      <w:r>
                        <w:t>-App oder den Browser beitreten möchten.</w:t>
                      </w:r>
                    </w:p>
                    <w:p w14:paraId="54BA6F4F" w14:textId="21043655" w:rsidR="003054C7" w:rsidRDefault="003054C7" w:rsidP="003054C7">
                      <w:r>
                        <w:t>Über „Meeting beitreten“ können Sie dem Videobesuch beitreten.</w:t>
                      </w:r>
                    </w:p>
                  </w:txbxContent>
                </v:textbox>
              </v:shape>
            </w:pict>
          </mc:Fallback>
        </mc:AlternateContent>
      </w:r>
    </w:p>
    <w:p w14:paraId="0B6B9A62" w14:textId="0388852F" w:rsidR="0026289C" w:rsidRPr="0026289C" w:rsidRDefault="0026289C" w:rsidP="0026289C"/>
    <w:p w14:paraId="276A1459" w14:textId="2B9B5D9F" w:rsidR="0026289C" w:rsidRPr="0026289C" w:rsidRDefault="0026289C" w:rsidP="0026289C"/>
    <w:p w14:paraId="02635496" w14:textId="37B0BE55" w:rsidR="0026289C" w:rsidRPr="0026289C" w:rsidRDefault="0026289C" w:rsidP="0026289C"/>
    <w:p w14:paraId="1282936F" w14:textId="365EB78E" w:rsidR="0026289C" w:rsidRPr="0026289C" w:rsidRDefault="0026289C" w:rsidP="0026289C"/>
    <w:p w14:paraId="6AB49F32" w14:textId="2E4C2E7C" w:rsidR="0026289C" w:rsidRPr="0026289C" w:rsidRDefault="0026289C" w:rsidP="0026289C"/>
    <w:p w14:paraId="3BA02569" w14:textId="09C8093C" w:rsidR="0026289C" w:rsidRPr="0026289C" w:rsidRDefault="0026289C" w:rsidP="0026289C"/>
    <w:p w14:paraId="5A16FF56" w14:textId="3F4E7D74" w:rsidR="0026289C" w:rsidRPr="0026289C" w:rsidRDefault="0026289C" w:rsidP="0026289C"/>
    <w:p w14:paraId="412FA49B" w14:textId="2AFEE79E" w:rsidR="0026289C" w:rsidRPr="0026289C" w:rsidRDefault="0026289C" w:rsidP="0026289C"/>
    <w:p w14:paraId="07EF5380" w14:textId="3E8E9344" w:rsidR="0026289C" w:rsidRPr="0026289C" w:rsidRDefault="0026289C" w:rsidP="0026289C"/>
    <w:p w14:paraId="0756C7C6" w14:textId="273AB6D8" w:rsidR="0026289C" w:rsidRPr="0026289C" w:rsidRDefault="0026289C" w:rsidP="0026289C"/>
    <w:p w14:paraId="128553FD" w14:textId="3CBFB769" w:rsidR="0026289C" w:rsidRPr="0026289C" w:rsidRDefault="0026289C" w:rsidP="0026289C"/>
    <w:p w14:paraId="66A7D14A" w14:textId="4F14ECDB" w:rsidR="0026289C" w:rsidRPr="0026289C" w:rsidRDefault="0026289C" w:rsidP="0026289C"/>
    <w:p w14:paraId="70CF79C1" w14:textId="627EC60A" w:rsidR="0026289C" w:rsidRPr="0026289C" w:rsidRDefault="0026289C" w:rsidP="0026289C"/>
    <w:p w14:paraId="34806140" w14:textId="3C1F9224" w:rsidR="0026289C" w:rsidRPr="0026289C" w:rsidRDefault="0026289C" w:rsidP="0026289C"/>
    <w:p w14:paraId="22364A45" w14:textId="17CBEEB8" w:rsidR="0026289C" w:rsidRPr="0026289C" w:rsidRDefault="0026289C" w:rsidP="0026289C"/>
    <w:p w14:paraId="0591BE6C" w14:textId="4342E3D7" w:rsidR="0026289C" w:rsidRPr="0026289C" w:rsidRDefault="0026289C" w:rsidP="0026289C"/>
    <w:p w14:paraId="782B8831" w14:textId="3914BEE1" w:rsidR="0026289C" w:rsidRPr="0026289C" w:rsidRDefault="0026289C" w:rsidP="0026289C"/>
    <w:p w14:paraId="6BEB99F9" w14:textId="487ED64D" w:rsidR="0026289C" w:rsidRPr="0026289C" w:rsidRDefault="0026289C" w:rsidP="0026289C"/>
    <w:p w14:paraId="44F010BA" w14:textId="48BE97B8" w:rsidR="0026289C" w:rsidRPr="0026289C" w:rsidRDefault="0026289C" w:rsidP="0026289C"/>
    <w:p w14:paraId="52CF5A1D" w14:textId="77C0F66E" w:rsidR="0026289C" w:rsidRPr="0026289C" w:rsidRDefault="0026289C" w:rsidP="0026289C"/>
    <w:p w14:paraId="40BAC961" w14:textId="58CC6BF9" w:rsidR="0026289C" w:rsidRPr="0026289C" w:rsidRDefault="0026289C" w:rsidP="0026289C"/>
    <w:p w14:paraId="35571237" w14:textId="68628AE4" w:rsidR="0026289C" w:rsidRPr="0026289C" w:rsidRDefault="0026289C" w:rsidP="0026289C"/>
    <w:p w14:paraId="27772E89" w14:textId="22411237" w:rsidR="0026289C" w:rsidRDefault="0026289C" w:rsidP="0026289C"/>
    <w:p w14:paraId="356496A8" w14:textId="3402030D" w:rsidR="0026289C" w:rsidRDefault="0026289C" w:rsidP="0026289C">
      <w:pPr>
        <w:tabs>
          <w:tab w:val="left" w:pos="5626"/>
        </w:tabs>
      </w:pPr>
      <w:r>
        <w:tab/>
      </w:r>
    </w:p>
    <w:p w14:paraId="4C3BC67D" w14:textId="2C3A8F2A" w:rsidR="0026289C" w:rsidRDefault="0026289C" w:rsidP="0026289C">
      <w:pPr>
        <w:tabs>
          <w:tab w:val="left" w:pos="5626"/>
        </w:tabs>
      </w:pPr>
    </w:p>
    <w:p w14:paraId="5D930B5C" w14:textId="6D279EBD" w:rsidR="0026289C" w:rsidRDefault="0026289C" w:rsidP="0026289C">
      <w:pPr>
        <w:tabs>
          <w:tab w:val="left" w:pos="5626"/>
        </w:tabs>
      </w:pPr>
    </w:p>
    <w:p w14:paraId="24019C18" w14:textId="6CCDF9B1" w:rsidR="0026289C" w:rsidRDefault="0026289C" w:rsidP="0026289C">
      <w:pPr>
        <w:tabs>
          <w:tab w:val="left" w:pos="5626"/>
        </w:tabs>
      </w:pPr>
    </w:p>
    <w:p w14:paraId="34F0E540" w14:textId="2B9E2787" w:rsidR="0026289C" w:rsidRDefault="0026289C" w:rsidP="0026289C">
      <w:pPr>
        <w:tabs>
          <w:tab w:val="left" w:pos="5626"/>
        </w:tabs>
      </w:pPr>
    </w:p>
    <w:p w14:paraId="4EC552BE" w14:textId="73DE5764" w:rsidR="00144BEB" w:rsidRDefault="00D85669" w:rsidP="0026289C">
      <w:pPr>
        <w:tabs>
          <w:tab w:val="left" w:pos="5626"/>
        </w:tabs>
        <w:rPr>
          <w:noProof/>
        </w:rPr>
      </w:pPr>
      <w:r>
        <w:rPr>
          <w:noProof/>
        </w:rPr>
        <mc:AlternateContent>
          <mc:Choice Requires="wps">
            <w:drawing>
              <wp:anchor distT="0" distB="0" distL="114300" distR="114300" simplePos="0" relativeHeight="251694080" behindDoc="0" locked="0" layoutInCell="1" allowOverlap="1" wp14:anchorId="35584EF0" wp14:editId="24FCA8AB">
                <wp:simplePos x="0" y="0"/>
                <wp:positionH relativeFrom="column">
                  <wp:posOffset>184726</wp:posOffset>
                </wp:positionH>
                <wp:positionV relativeFrom="paragraph">
                  <wp:posOffset>4040904</wp:posOffset>
                </wp:positionV>
                <wp:extent cx="5433238" cy="1010093"/>
                <wp:effectExtent l="0" t="0" r="15240" b="19050"/>
                <wp:wrapNone/>
                <wp:docPr id="26" name="Textfeld 26"/>
                <wp:cNvGraphicFramePr/>
                <a:graphic xmlns:a="http://schemas.openxmlformats.org/drawingml/2006/main">
                  <a:graphicData uri="http://schemas.microsoft.com/office/word/2010/wordprocessingShape">
                    <wps:wsp>
                      <wps:cNvSpPr txBox="1"/>
                      <wps:spPr>
                        <a:xfrm>
                          <a:off x="0" y="0"/>
                          <a:ext cx="5433238" cy="1010093"/>
                        </a:xfrm>
                        <a:prstGeom prst="rect">
                          <a:avLst/>
                        </a:prstGeom>
                        <a:solidFill>
                          <a:schemeClr val="lt1"/>
                        </a:solidFill>
                        <a:ln w="6350">
                          <a:solidFill>
                            <a:prstClr val="black"/>
                          </a:solidFill>
                        </a:ln>
                      </wps:spPr>
                      <wps:txbx>
                        <w:txbxContent>
                          <w:p w14:paraId="6F2F6D06" w14:textId="5EA6684B" w:rsidR="00D85669" w:rsidRDefault="00144BEB" w:rsidP="00D85669">
                            <w:pPr>
                              <w:jc w:val="center"/>
                            </w:pPr>
                            <w:r>
                              <w:t>Bitte überprüfen Sie auf der Vorschaltseite Ihr Mikrofon und Ihre Kamera.</w:t>
                            </w:r>
                            <w:r w:rsidR="00D85669">
                              <w:t xml:space="preserve"> Anschließend treten Sie dem Meeting bei.</w:t>
                            </w:r>
                          </w:p>
                          <w:p w14:paraId="0A1B7343" w14:textId="30B99FA8" w:rsidR="00144BEB" w:rsidRDefault="00D85669" w:rsidP="00D85669">
                            <w:pPr>
                              <w:jc w:val="center"/>
                            </w:pPr>
                            <w:r>
                              <w:t>Sie werden vorerst in einen Warteraum weitergeleitet, - bis Sie von einem Mitarbeiter der Klinik in den virtuellen Besuchsraum gelassen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84EF0" id="Textfeld 26" o:spid="_x0000_s1030" type="#_x0000_t202" style="position:absolute;margin-left:14.55pt;margin-top:318.2pt;width:427.8pt;height:7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" fillcolor="white [3201]" strokeweight=".5pt">
                <v:textbox>
                  <w:txbxContent>
                    <w:p w14:paraId="6F2F6D06" w14:textId="5EA6684B" w:rsidR="00D85669" w:rsidRDefault="00144BEB" w:rsidP="00D85669">
                      <w:pPr>
                        <w:jc w:val="center"/>
                      </w:pPr>
                      <w:r>
                        <w:t>Bitte überprüfen Sie auf der Vorschaltseite Ihr Mikrofon und Ihre Kamera.</w:t>
                      </w:r>
                      <w:r w:rsidR="00D85669">
                        <w:t xml:space="preserve"> Anschließend treten Sie dem Meeting bei.</w:t>
                      </w:r>
                    </w:p>
                    <w:p w14:paraId="0A1B7343" w14:textId="30B99FA8" w:rsidR="00144BEB" w:rsidRDefault="00D85669" w:rsidP="00D85669">
                      <w:pPr>
                        <w:jc w:val="center"/>
                      </w:pPr>
                      <w:r>
                        <w:t>Sie werden vorerst in einen Warteraum weitergeleitet, - bis Sie von einem Mitarbeiter der Klinik in den virtuellen Besuchsraum gelassen werden.</w:t>
                      </w:r>
                    </w:p>
                  </w:txbxContent>
                </v:textbox>
              </v:shape>
            </w:pict>
          </mc:Fallback>
        </mc:AlternateContent>
      </w:r>
      <w:r w:rsidR="00144BEB">
        <w:rPr>
          <w:noProof/>
        </w:rPr>
        <w:drawing>
          <wp:inline distT="0" distB="0" distL="0" distR="0" wp14:anchorId="250E1046" wp14:editId="63D1DEC8">
            <wp:extent cx="5611008" cy="4115374"/>
            <wp:effectExtent l="0" t="0" r="889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2">
                      <a:extLst>
                        <a:ext uri="{28A0092B-C50C-407E-A947-70E740481C1C}">
                          <a14:useLocalDpi xmlns:a14="http://schemas.microsoft.com/office/drawing/2010/main" val="0"/>
                        </a:ext>
                      </a:extLst>
                    </a:blip>
                    <a:stretch>
                      <a:fillRect/>
                    </a:stretch>
                  </pic:blipFill>
                  <pic:spPr>
                    <a:xfrm>
                      <a:off x="0" y="0"/>
                      <a:ext cx="5611008" cy="4115374"/>
                    </a:xfrm>
                    <a:prstGeom prst="rect">
                      <a:avLst/>
                    </a:prstGeom>
                  </pic:spPr>
                </pic:pic>
              </a:graphicData>
            </a:graphic>
          </wp:inline>
        </w:drawing>
      </w:r>
    </w:p>
    <w:p w14:paraId="4AC73F8A" w14:textId="00D0E41B" w:rsidR="00D85669" w:rsidRPr="00D85669" w:rsidRDefault="00D85669" w:rsidP="00D85669"/>
    <w:p w14:paraId="42495986" w14:textId="7CC4210E" w:rsidR="00D85669" w:rsidRPr="00D85669" w:rsidRDefault="00D85669" w:rsidP="00D85669"/>
    <w:p w14:paraId="73BF8B16" w14:textId="2776E470" w:rsidR="00D85669" w:rsidRPr="00D85669" w:rsidRDefault="00D85669" w:rsidP="00D85669"/>
    <w:p w14:paraId="5BE647ED" w14:textId="7597E7C8" w:rsidR="00D85669" w:rsidRPr="00D85669" w:rsidRDefault="00D85669" w:rsidP="00D85669">
      <w:r w:rsidRPr="000F318A">
        <w:rPr>
          <w:rFonts w:cs="Arial"/>
          <w:noProof/>
        </w:rPr>
        <w:drawing>
          <wp:anchor distT="0" distB="0" distL="114300" distR="114300" simplePos="0" relativeHeight="251695104" behindDoc="0" locked="0" layoutInCell="1" allowOverlap="1" wp14:anchorId="39E67613" wp14:editId="2EA85264">
            <wp:simplePos x="0" y="0"/>
            <wp:positionH relativeFrom="column">
              <wp:posOffset>-102516</wp:posOffset>
            </wp:positionH>
            <wp:positionV relativeFrom="paragraph">
              <wp:posOffset>147365</wp:posOffset>
            </wp:positionV>
            <wp:extent cx="6061939" cy="3147237"/>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61939" cy="3147237"/>
                    </a:xfrm>
                    <a:prstGeom prst="rect">
                      <a:avLst/>
                    </a:prstGeom>
                  </pic:spPr>
                </pic:pic>
              </a:graphicData>
            </a:graphic>
            <wp14:sizeRelH relativeFrom="margin">
              <wp14:pctWidth>0</wp14:pctWidth>
            </wp14:sizeRelH>
            <wp14:sizeRelV relativeFrom="margin">
              <wp14:pctHeight>0</wp14:pctHeight>
            </wp14:sizeRelV>
          </wp:anchor>
        </w:drawing>
      </w:r>
    </w:p>
    <w:p w14:paraId="4EE8986B" w14:textId="4C0EDFB0" w:rsidR="00D85669" w:rsidRPr="00D85669" w:rsidRDefault="00D85669" w:rsidP="00D85669"/>
    <w:p w14:paraId="513ABE9C" w14:textId="36A36E73" w:rsidR="00D85669" w:rsidRPr="00D85669" w:rsidRDefault="00D85669" w:rsidP="00D85669"/>
    <w:p w14:paraId="40EB8082" w14:textId="586F38B4" w:rsidR="00D85669" w:rsidRPr="00D85669" w:rsidRDefault="00D85669" w:rsidP="00D85669"/>
    <w:p w14:paraId="369CB6E0" w14:textId="30FB9AC0" w:rsidR="00D85669" w:rsidRPr="00D85669" w:rsidRDefault="00D85669" w:rsidP="00D85669">
      <w:pPr>
        <w:tabs>
          <w:tab w:val="left" w:pos="1440"/>
        </w:tabs>
      </w:pPr>
      <w:r>
        <w:rPr>
          <w:noProof/>
        </w:rPr>
        <mc:AlternateContent>
          <mc:Choice Requires="wps">
            <w:drawing>
              <wp:anchor distT="0" distB="0" distL="114300" distR="114300" simplePos="0" relativeHeight="251699200" behindDoc="0" locked="0" layoutInCell="1" allowOverlap="1" wp14:anchorId="474293F7" wp14:editId="263D16AC">
                <wp:simplePos x="0" y="0"/>
                <wp:positionH relativeFrom="column">
                  <wp:posOffset>3957196</wp:posOffset>
                </wp:positionH>
                <wp:positionV relativeFrom="paragraph">
                  <wp:posOffset>1546601</wp:posOffset>
                </wp:positionV>
                <wp:extent cx="414093" cy="161926"/>
                <wp:effectExtent l="0" t="7303" r="16828" b="16827"/>
                <wp:wrapNone/>
                <wp:docPr id="28" name="Pfeil: nach links 28"/>
                <wp:cNvGraphicFramePr/>
                <a:graphic xmlns:a="http://schemas.openxmlformats.org/drawingml/2006/main">
                  <a:graphicData uri="http://schemas.microsoft.com/office/word/2010/wordprocessingShape">
                    <wps:wsp>
                      <wps:cNvSpPr/>
                      <wps:spPr>
                        <a:xfrm rot="16200000">
                          <a:off x="0" y="0"/>
                          <a:ext cx="414093" cy="161926"/>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185C3" id="Pfeil: nach links 28" o:spid="_x0000_s1026" type="#_x0000_t66" style="position:absolute;margin-left:311.6pt;margin-top:121.8pt;width:32.6pt;height:12.7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" adj="4223" fillcolor="#4bacc6 [3208]" strokecolor="#205867 [1608]" strokeweight="2pt"/>
            </w:pict>
          </mc:Fallback>
        </mc:AlternateContent>
      </w:r>
      <w:r w:rsidRPr="000F318A">
        <w:rPr>
          <w:rFonts w:cs="Arial"/>
          <w:noProof/>
        </w:rPr>
        <mc:AlternateContent>
          <mc:Choice Requires="wps">
            <w:drawing>
              <wp:anchor distT="0" distB="0" distL="114300" distR="114300" simplePos="0" relativeHeight="251697152" behindDoc="0" locked="0" layoutInCell="1" allowOverlap="1" wp14:anchorId="0DA82965" wp14:editId="6675191A">
                <wp:simplePos x="0" y="0"/>
                <wp:positionH relativeFrom="column">
                  <wp:posOffset>3459834</wp:posOffset>
                </wp:positionH>
                <wp:positionV relativeFrom="paragraph">
                  <wp:posOffset>1032510</wp:posOffset>
                </wp:positionV>
                <wp:extent cx="1265274" cy="281940"/>
                <wp:effectExtent l="0" t="0" r="11430" b="22860"/>
                <wp:wrapNone/>
                <wp:docPr id="105052385" name="Textfeld 105052385"/>
                <wp:cNvGraphicFramePr/>
                <a:graphic xmlns:a="http://schemas.openxmlformats.org/drawingml/2006/main">
                  <a:graphicData uri="http://schemas.microsoft.com/office/word/2010/wordprocessingShape">
                    <wps:wsp>
                      <wps:cNvSpPr txBox="1"/>
                      <wps:spPr>
                        <a:xfrm>
                          <a:off x="0" y="0"/>
                          <a:ext cx="1265274" cy="281940"/>
                        </a:xfrm>
                        <a:prstGeom prst="rect">
                          <a:avLst/>
                        </a:prstGeom>
                        <a:solidFill>
                          <a:schemeClr val="lt1"/>
                        </a:solidFill>
                        <a:ln w="6350">
                          <a:solidFill>
                            <a:prstClr val="black"/>
                          </a:solidFill>
                        </a:ln>
                      </wps:spPr>
                      <wps:txbx>
                        <w:txbxContent>
                          <w:p w14:paraId="492C992F" w14:textId="77777777" w:rsidR="00D85669" w:rsidRPr="00D85669" w:rsidRDefault="00D85669" w:rsidP="00D85669">
                            <w:pPr>
                              <w:jc w:val="center"/>
                              <w:rPr>
                                <w:rFonts w:cs="Arial"/>
                                <w:b/>
                                <w:bCs/>
                                <w:sz w:val="20"/>
                                <w:szCs w:val="20"/>
                              </w:rPr>
                            </w:pPr>
                            <w:r w:rsidRPr="00D85669">
                              <w:rPr>
                                <w:rFonts w:cs="Arial"/>
                                <w:b/>
                                <w:bCs/>
                                <w:sz w:val="20"/>
                                <w:szCs w:val="20"/>
                              </w:rPr>
                              <w:t>Meeting beenden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82965" id="Textfeld 105052385" o:spid="_x0000_s1031" type="#_x0000_t202" style="position:absolute;margin-left:272.45pt;margin-top:81.3pt;width:99.65pt;height:2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" fillcolor="white [3201]" strokeweight=".5pt">
                <v:textbox>
                  <w:txbxContent>
                    <w:p w14:paraId="492C992F" w14:textId="77777777" w:rsidR="00D85669" w:rsidRPr="00D85669" w:rsidRDefault="00D85669" w:rsidP="00D85669">
                      <w:pPr>
                        <w:jc w:val="center"/>
                        <w:rPr>
                          <w:rFonts w:cs="Arial"/>
                          <w:b/>
                          <w:bCs/>
                          <w:sz w:val="20"/>
                          <w:szCs w:val="20"/>
                        </w:rPr>
                      </w:pPr>
                      <w:r w:rsidRPr="00D85669">
                        <w:rPr>
                          <w:rFonts w:cs="Arial"/>
                          <w:b/>
                          <w:bCs/>
                          <w:sz w:val="20"/>
                          <w:szCs w:val="20"/>
                        </w:rPr>
                        <w:t>Meeting beenden</w:t>
                      </w:r>
                    </w:p>
                  </w:txbxContent>
                </v:textbox>
              </v:shape>
            </w:pict>
          </mc:Fallback>
        </mc:AlternateContent>
      </w:r>
      <w:r>
        <w:tab/>
      </w:r>
    </w:p>
    <w:sectPr w:rsidR="00D85669" w:rsidRPr="00D8566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77739" w14:textId="77777777" w:rsidR="00CA64C2" w:rsidRDefault="00CA64C2" w:rsidP="009167EE">
      <w:pPr>
        <w:spacing w:after="0" w:line="240" w:lineRule="auto"/>
      </w:pPr>
      <w:r>
        <w:separator/>
      </w:r>
    </w:p>
  </w:endnote>
  <w:endnote w:type="continuationSeparator" w:id="0">
    <w:p w14:paraId="6921375D" w14:textId="77777777" w:rsidR="00CA64C2" w:rsidRDefault="00CA64C2" w:rsidP="0091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6B93" w14:textId="77777777" w:rsidR="00D7082A" w:rsidRDefault="00D708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599C" w14:textId="77777777" w:rsidR="00783795" w:rsidRPr="006B4FF6" w:rsidRDefault="00FF14E1" w:rsidP="00601C48">
    <w:pPr>
      <w:pStyle w:val="Kopfzeile"/>
      <w:tabs>
        <w:tab w:val="clear" w:pos="4536"/>
        <w:tab w:val="left" w:pos="2268"/>
      </w:tabs>
      <w:rPr>
        <w:rFonts w:cs="Arial"/>
        <w:sz w:val="16"/>
        <w:szCs w:val="20"/>
      </w:rPr>
    </w:pPr>
    <w:r w:rsidRPr="006B4FF6">
      <w:rPr>
        <w:noProof/>
        <w:sz w:val="18"/>
        <w:lang w:eastAsia="de-DE"/>
      </w:rPr>
      <w:drawing>
        <wp:anchor distT="0" distB="0" distL="114300" distR="114300" simplePos="0" relativeHeight="251662336" behindDoc="0" locked="0" layoutInCell="1" allowOverlap="1" wp14:anchorId="11CCEFEB" wp14:editId="7E1CC137">
          <wp:simplePos x="0" y="0"/>
          <wp:positionH relativeFrom="page">
            <wp:posOffset>5629487</wp:posOffset>
          </wp:positionH>
          <wp:positionV relativeFrom="page">
            <wp:posOffset>10001250</wp:posOffset>
          </wp:positionV>
          <wp:extent cx="1440000" cy="140400"/>
          <wp:effectExtent l="0" t="0" r="0" b="0"/>
          <wp:wrapNone/>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LWV_Logo_Co-Brand_Briefbogen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14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cs="Arial"/>
          <w:sz w:val="16"/>
          <w:szCs w:val="20"/>
        </w:rPr>
        <w:id w:val="-1318336367"/>
        <w:docPartObj>
          <w:docPartGallery w:val="Page Numbers (Top of Page)"/>
          <w:docPartUnique/>
        </w:docPartObj>
      </w:sdtPr>
      <w:sdtEndPr/>
      <w:sdtContent>
        <w:r w:rsidR="00601C48" w:rsidRPr="006B4FF6">
          <w:rPr>
            <w:rFonts w:cs="Arial"/>
            <w:sz w:val="16"/>
            <w:szCs w:val="20"/>
          </w:rPr>
          <w:t xml:space="preserve">Seite </w:t>
        </w:r>
        <w:r w:rsidR="00601C48" w:rsidRPr="006B4FF6">
          <w:rPr>
            <w:rFonts w:cs="Arial"/>
            <w:sz w:val="16"/>
            <w:szCs w:val="20"/>
          </w:rPr>
          <w:fldChar w:fldCharType="begin"/>
        </w:r>
        <w:r w:rsidR="00601C48" w:rsidRPr="006B4FF6">
          <w:rPr>
            <w:rFonts w:cs="Arial"/>
            <w:sz w:val="16"/>
            <w:szCs w:val="20"/>
          </w:rPr>
          <w:instrText>PAGE</w:instrText>
        </w:r>
        <w:r w:rsidR="00601C48" w:rsidRPr="006B4FF6">
          <w:rPr>
            <w:rFonts w:cs="Arial"/>
            <w:sz w:val="16"/>
            <w:szCs w:val="20"/>
          </w:rPr>
          <w:fldChar w:fldCharType="separate"/>
        </w:r>
        <w:r w:rsidR="006B4FF6">
          <w:rPr>
            <w:rFonts w:cs="Arial"/>
            <w:noProof/>
            <w:sz w:val="16"/>
            <w:szCs w:val="20"/>
          </w:rPr>
          <w:t>1</w:t>
        </w:r>
        <w:r w:rsidR="00601C48" w:rsidRPr="006B4FF6">
          <w:rPr>
            <w:rFonts w:cs="Arial"/>
            <w:sz w:val="16"/>
            <w:szCs w:val="20"/>
          </w:rPr>
          <w:fldChar w:fldCharType="end"/>
        </w:r>
        <w:r w:rsidR="00601C48" w:rsidRPr="006B4FF6">
          <w:rPr>
            <w:rFonts w:cs="Arial"/>
            <w:sz w:val="16"/>
            <w:szCs w:val="20"/>
          </w:rPr>
          <w:t xml:space="preserve"> von </w:t>
        </w:r>
        <w:r w:rsidR="00601C48" w:rsidRPr="006B4FF6">
          <w:rPr>
            <w:rFonts w:cs="Arial"/>
            <w:sz w:val="16"/>
            <w:szCs w:val="20"/>
          </w:rPr>
          <w:fldChar w:fldCharType="begin"/>
        </w:r>
        <w:r w:rsidR="00601C48" w:rsidRPr="006B4FF6">
          <w:rPr>
            <w:rFonts w:cs="Arial"/>
            <w:sz w:val="16"/>
            <w:szCs w:val="20"/>
          </w:rPr>
          <w:instrText>NUMPAGES</w:instrText>
        </w:r>
        <w:r w:rsidR="00601C48" w:rsidRPr="006B4FF6">
          <w:rPr>
            <w:rFonts w:cs="Arial"/>
            <w:sz w:val="16"/>
            <w:szCs w:val="20"/>
          </w:rPr>
          <w:fldChar w:fldCharType="separate"/>
        </w:r>
        <w:r w:rsidR="006B4FF6">
          <w:rPr>
            <w:rFonts w:cs="Arial"/>
            <w:noProof/>
            <w:sz w:val="16"/>
            <w:szCs w:val="20"/>
          </w:rPr>
          <w:t>1</w:t>
        </w:r>
        <w:r w:rsidR="00601C48" w:rsidRPr="006B4FF6">
          <w:rPr>
            <w:rFonts w:cs="Arial"/>
            <w:sz w:val="16"/>
            <w:szCs w:val="20"/>
          </w:rPr>
          <w:fldChar w:fldCharType="end"/>
        </w:r>
      </w:sdtContent>
    </w:sdt>
    <w:r w:rsidR="00601C48" w:rsidRPr="006B4FF6">
      <w:rPr>
        <w:rFonts w:cs="Arial"/>
        <w:noProof/>
        <w:sz w:val="16"/>
        <w:szCs w:val="20"/>
        <w:lang w:eastAsia="de-DE"/>
      </w:rPr>
      <w:t xml:space="preserve"> </w:t>
    </w:r>
    <w:r w:rsidR="00601C48" w:rsidRPr="006B4FF6">
      <w:rPr>
        <w:rFonts w:cs="Arial"/>
        <w:noProof/>
        <w:sz w:val="16"/>
        <w:szCs w:val="20"/>
        <w:lang w:eastAsia="de-DE"/>
      </w:rPr>
      <w:tab/>
    </w:r>
    <w:r w:rsidR="00BD0545" w:rsidRPr="006B4FF6">
      <w:rPr>
        <w:rFonts w:cs="Arial"/>
        <w:sz w:val="16"/>
        <w:szCs w:val="20"/>
      </w:rPr>
      <w:t xml:space="preserve">Dokumenten ID: </w:t>
    </w:r>
    <w:r w:rsidR="00BD0545" w:rsidRPr="006B4FF6">
      <w:rPr>
        <w:rFonts w:cs="Arial"/>
        <w:sz w:val="16"/>
        <w:szCs w:val="20"/>
      </w:rPr>
      <w:fldChar w:fldCharType="begin"/>
    </w:r>
    <w:r w:rsidR="00BD0545" w:rsidRPr="006B4FF6">
      <w:rPr>
        <w:rFonts w:cs="Arial"/>
        <w:sz w:val="16"/>
        <w:szCs w:val="20"/>
      </w:rPr>
      <w:instrText xml:space="preserve"> DOCPROPERTY  PDCS:QM_Ursprungs_ID  \* MERGEFORMAT </w:instrText>
    </w:r>
    <w:r w:rsidR="00BD0545" w:rsidRPr="006B4FF6">
      <w:rPr>
        <w:rFonts w:cs="Arial"/>
        <w:sz w:val="16"/>
        <w:szCs w:val="20"/>
      </w:rPr>
      <w:fldChar w:fldCharType="separate"/>
    </w:r>
    <w:r>
      <w:rPr>
        <w:rFonts w:cs="Arial"/>
        <w:sz w:val="16"/>
        <w:szCs w:val="20"/>
      </w:rPr>
      <w:t>35044413387</w:t>
    </w:r>
    <w:r w:rsidR="00BD0545" w:rsidRPr="006B4FF6">
      <w:rPr>
        <w:rFonts w:cs="Arial"/>
        <w:sz w:val="16"/>
        <w:szCs w:val="20"/>
      </w:rPr>
      <w:fldChar w:fldCharType="end"/>
    </w:r>
    <w:r w:rsidR="001235CE" w:rsidRPr="006B4FF6">
      <w:rPr>
        <w:rFonts w:cs="Arial"/>
        <w:sz w:val="16"/>
        <w:szCs w:val="20"/>
      </w:rPr>
      <w:t xml:space="preserve"> - V </w:t>
    </w:r>
    <w:r w:rsidR="001235CE" w:rsidRPr="006B4FF6">
      <w:rPr>
        <w:rFonts w:cs="Arial"/>
        <w:sz w:val="16"/>
        <w:szCs w:val="20"/>
      </w:rPr>
      <w:fldChar w:fldCharType="begin"/>
    </w:r>
    <w:r w:rsidR="001235CE" w:rsidRPr="006B4FF6">
      <w:rPr>
        <w:rFonts w:cs="Arial"/>
        <w:sz w:val="16"/>
        <w:szCs w:val="20"/>
      </w:rPr>
      <w:instrText xml:space="preserve"> DOCPROPERTY  PDCS:QM_Versionsnummer  \* MERGEFORMAT </w:instrText>
    </w:r>
    <w:r w:rsidR="001235CE" w:rsidRPr="006B4FF6">
      <w:rPr>
        <w:rFonts w:cs="Arial"/>
        <w:sz w:val="16"/>
        <w:szCs w:val="20"/>
      </w:rPr>
      <w:fldChar w:fldCharType="separate"/>
    </w:r>
    <w:r>
      <w:rPr>
        <w:rFonts w:cs="Arial"/>
        <w:sz w:val="16"/>
        <w:szCs w:val="20"/>
      </w:rPr>
      <w:t>1.001</w:t>
    </w:r>
    <w:r w:rsidR="001235CE" w:rsidRPr="006B4FF6">
      <w:rPr>
        <w:rFonts w:cs="Arial"/>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5103" w14:textId="77777777" w:rsidR="00D7082A" w:rsidRDefault="00D708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DBA5" w14:textId="77777777" w:rsidR="00CA64C2" w:rsidRDefault="00CA64C2" w:rsidP="009167EE">
      <w:pPr>
        <w:spacing w:after="0" w:line="240" w:lineRule="auto"/>
      </w:pPr>
      <w:r>
        <w:separator/>
      </w:r>
    </w:p>
  </w:footnote>
  <w:footnote w:type="continuationSeparator" w:id="0">
    <w:p w14:paraId="2CC54467" w14:textId="77777777" w:rsidR="00CA64C2" w:rsidRDefault="00CA64C2" w:rsidP="00916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3AE3" w14:textId="77777777" w:rsidR="00D7082A" w:rsidRDefault="00D708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FA6F" w14:textId="77777777" w:rsidR="007378B7" w:rsidRPr="00BD0545" w:rsidRDefault="00FF14E1" w:rsidP="00FF14E1">
    <w:pPr>
      <w:pStyle w:val="Kopfzeile"/>
      <w:rPr>
        <w:color w:val="002060"/>
      </w:rPr>
    </w:pPr>
    <w:r>
      <w:rPr>
        <w:noProof/>
        <w:lang w:eastAsia="de-DE"/>
      </w:rPr>
      <w:drawing>
        <wp:anchor distT="0" distB="0" distL="114300" distR="114300" simplePos="0" relativeHeight="251660288" behindDoc="0" locked="0" layoutInCell="1" allowOverlap="1" wp14:anchorId="367E8C19" wp14:editId="2FD176F2">
          <wp:simplePos x="0" y="0"/>
          <wp:positionH relativeFrom="column">
            <wp:posOffset>3776980</wp:posOffset>
          </wp:positionH>
          <wp:positionV relativeFrom="paragraph">
            <wp:posOffset>-1905</wp:posOffset>
          </wp:positionV>
          <wp:extent cx="2026920" cy="502920"/>
          <wp:effectExtent l="0" t="0" r="0" b="0"/>
          <wp:wrapSquare wrapText="bothSides"/>
          <wp:docPr id="3" name="Bild 58" descr="Vitos Logo mit Claim A4_SW_77v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26920" cy="50292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709B" w14:textId="77777777" w:rsidR="00D7082A" w:rsidRDefault="00D708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0D9"/>
    <w:multiLevelType w:val="hybridMultilevel"/>
    <w:tmpl w:val="9D7408C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 w15:restartNumberingAfterBreak="0">
    <w:nsid w:val="07933C7B"/>
    <w:multiLevelType w:val="hybridMultilevel"/>
    <w:tmpl w:val="FB5EF39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2" w15:restartNumberingAfterBreak="0">
    <w:nsid w:val="08555851"/>
    <w:multiLevelType w:val="hybridMultilevel"/>
    <w:tmpl w:val="BE94CF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5D74EB"/>
    <w:multiLevelType w:val="multilevel"/>
    <w:tmpl w:val="7CD6C00C"/>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D203819"/>
    <w:multiLevelType w:val="hybridMultilevel"/>
    <w:tmpl w:val="88A0C7F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15:restartNumberingAfterBreak="0">
    <w:nsid w:val="13281D18"/>
    <w:multiLevelType w:val="hybridMultilevel"/>
    <w:tmpl w:val="D41EFE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BAE14BF"/>
    <w:multiLevelType w:val="hybridMultilevel"/>
    <w:tmpl w:val="D938EF4C"/>
    <w:lvl w:ilvl="0" w:tplc="575828F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1C27DE"/>
    <w:multiLevelType w:val="hybridMultilevel"/>
    <w:tmpl w:val="E0E2F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95EB5"/>
    <w:multiLevelType w:val="multilevel"/>
    <w:tmpl w:val="FDC2A21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AB6844"/>
    <w:multiLevelType w:val="hybridMultilevel"/>
    <w:tmpl w:val="4B5C84C2"/>
    <w:lvl w:ilvl="0" w:tplc="836AE508">
      <w:start w:val="1"/>
      <w:numFmt w:val="decimal"/>
      <w:lvlText w:val="%1."/>
      <w:lvlJc w:val="left"/>
      <w:pPr>
        <w:tabs>
          <w:tab w:val="num" w:pos="720"/>
        </w:tabs>
        <w:ind w:left="720" w:hanging="360"/>
      </w:pPr>
      <w:rPr>
        <w:rFonts w:ascii="Arial" w:eastAsia="Times New Roman"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0557B4"/>
    <w:multiLevelType w:val="hybridMultilevel"/>
    <w:tmpl w:val="C07CE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503487"/>
    <w:multiLevelType w:val="multilevel"/>
    <w:tmpl w:val="57B2C1B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ascii="Arial" w:hAnsi="Arial" w:cs="Arial" w:hint="default"/>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950234C"/>
    <w:multiLevelType w:val="multilevel"/>
    <w:tmpl w:val="86281E76"/>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CE32F38"/>
    <w:multiLevelType w:val="multilevel"/>
    <w:tmpl w:val="3E269B1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2D9154DA"/>
    <w:multiLevelType w:val="hybridMultilevel"/>
    <w:tmpl w:val="7D525858"/>
    <w:lvl w:ilvl="0" w:tplc="9B9E8F50">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36436880"/>
    <w:multiLevelType w:val="hybridMultilevel"/>
    <w:tmpl w:val="149870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F50C5F"/>
    <w:multiLevelType w:val="hybridMultilevel"/>
    <w:tmpl w:val="E3A02A1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747659"/>
    <w:multiLevelType w:val="hybridMultilevel"/>
    <w:tmpl w:val="3BF8247C"/>
    <w:lvl w:ilvl="0" w:tplc="04070005">
      <w:start w:val="1"/>
      <w:numFmt w:val="bullet"/>
      <w:lvlText w:val=""/>
      <w:lvlJc w:val="left"/>
      <w:pPr>
        <w:ind w:left="720" w:hanging="360"/>
      </w:pPr>
      <w:rPr>
        <w:rFonts w:ascii="Wingdings" w:hAnsi="Wingdings" w:hint="default"/>
      </w:rPr>
    </w:lvl>
    <w:lvl w:ilvl="1" w:tplc="038A2984">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0D5418"/>
    <w:multiLevelType w:val="hybridMultilevel"/>
    <w:tmpl w:val="D480C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1A0671"/>
    <w:multiLevelType w:val="hybridMultilevel"/>
    <w:tmpl w:val="81CCDB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458A7ADD"/>
    <w:multiLevelType w:val="hybridMultilevel"/>
    <w:tmpl w:val="8938BE2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80A61E4"/>
    <w:multiLevelType w:val="hybridMultilevel"/>
    <w:tmpl w:val="1BCA96A8"/>
    <w:lvl w:ilvl="0" w:tplc="4AFAC96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067B09"/>
    <w:multiLevelType w:val="hybridMultilevel"/>
    <w:tmpl w:val="ABB031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44090E"/>
    <w:multiLevelType w:val="multilevel"/>
    <w:tmpl w:val="FC4C748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8980D4F"/>
    <w:multiLevelType w:val="hybridMultilevel"/>
    <w:tmpl w:val="600643A0"/>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B">
      <w:start w:val="1"/>
      <w:numFmt w:val="bullet"/>
      <w:lvlText w:val=""/>
      <w:lvlJc w:val="left"/>
      <w:pPr>
        <w:ind w:left="2880" w:hanging="360"/>
      </w:pPr>
      <w:rPr>
        <w:rFonts w:ascii="Wingdings" w:hAnsi="Wingdings"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5A7196"/>
    <w:multiLevelType w:val="hybridMultilevel"/>
    <w:tmpl w:val="C5746F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5EC7451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F9222A"/>
    <w:multiLevelType w:val="multilevel"/>
    <w:tmpl w:val="D70EBE7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7A50270"/>
    <w:multiLevelType w:val="hybridMultilevel"/>
    <w:tmpl w:val="1A5A75DC"/>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078077A"/>
    <w:multiLevelType w:val="hybridMultilevel"/>
    <w:tmpl w:val="3FF2BC68"/>
    <w:lvl w:ilvl="0" w:tplc="04070005">
      <w:start w:val="1"/>
      <w:numFmt w:val="bullet"/>
      <w:lvlText w:val=""/>
      <w:lvlJc w:val="left"/>
      <w:pPr>
        <w:ind w:left="1065" w:hanging="705"/>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174505C"/>
    <w:multiLevelType w:val="multilevel"/>
    <w:tmpl w:val="212CF0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6"/>
  </w:num>
  <w:num w:numId="3">
    <w:abstractNumId w:val="28"/>
  </w:num>
  <w:num w:numId="4">
    <w:abstractNumId w:val="16"/>
  </w:num>
  <w:num w:numId="5">
    <w:abstractNumId w:val="9"/>
  </w:num>
  <w:num w:numId="6">
    <w:abstractNumId w:val="13"/>
  </w:num>
  <w:num w:numId="7">
    <w:abstractNumId w:val="13"/>
    <w:lvlOverride w:ilvl="0">
      <w:startOverride w:val="1"/>
    </w:lvlOverride>
  </w:num>
  <w:num w:numId="8">
    <w:abstractNumId w:val="13"/>
    <w:lvlOverride w:ilvl="0">
      <w:startOverride w:val="1"/>
    </w:lvlOverride>
  </w:num>
  <w:num w:numId="9">
    <w:abstractNumId w:val="11"/>
    <w:lvlOverride w:ilvl="0">
      <w:startOverride w:val="1"/>
    </w:lvlOverride>
    <w:lvlOverride w:ilvl="1">
      <w:startOverride w:val="2"/>
    </w:lvlOverride>
  </w:num>
  <w:num w:numId="10">
    <w:abstractNumId w:val="3"/>
  </w:num>
  <w:num w:numId="11">
    <w:abstractNumId w:val="15"/>
  </w:num>
  <w:num w:numId="12">
    <w:abstractNumId w:val="23"/>
  </w:num>
  <w:num w:numId="13">
    <w:abstractNumId w:val="8"/>
  </w:num>
  <w:num w:numId="14">
    <w:abstractNumId w:val="27"/>
  </w:num>
  <w:num w:numId="15">
    <w:abstractNumId w:val="12"/>
  </w:num>
  <w:num w:numId="16">
    <w:abstractNumId w:val="2"/>
  </w:num>
  <w:num w:numId="17">
    <w:abstractNumId w:val="29"/>
  </w:num>
  <w:num w:numId="18">
    <w:abstractNumId w:val="17"/>
  </w:num>
  <w:num w:numId="19">
    <w:abstractNumId w:val="18"/>
  </w:num>
  <w:num w:numId="20">
    <w:abstractNumId w:val="24"/>
  </w:num>
  <w:num w:numId="21">
    <w:abstractNumId w:val="19"/>
  </w:num>
  <w:num w:numId="22">
    <w:abstractNumId w:val="1"/>
  </w:num>
  <w:num w:numId="23">
    <w:abstractNumId w:val="0"/>
  </w:num>
  <w:num w:numId="24">
    <w:abstractNumId w:val="4"/>
  </w:num>
  <w:num w:numId="25">
    <w:abstractNumId w:val="0"/>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5"/>
  </w:num>
  <w:num w:numId="29">
    <w:abstractNumId w:val="22"/>
  </w:num>
  <w:num w:numId="30">
    <w:abstractNumId w:val="14"/>
  </w:num>
  <w:num w:numId="31">
    <w:abstractNumId w:val="21"/>
  </w:num>
  <w:num w:numId="32">
    <w:abstractNumId w:val="30"/>
  </w:num>
  <w:num w:numId="33">
    <w:abstractNumId w:val="7"/>
  </w:num>
  <w:num w:numId="34">
    <w:abstractNumId w:val="13"/>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40"/>
    <w:rsid w:val="00013984"/>
    <w:rsid w:val="00024787"/>
    <w:rsid w:val="000477F3"/>
    <w:rsid w:val="00065DB8"/>
    <w:rsid w:val="000C02C4"/>
    <w:rsid w:val="000D74B9"/>
    <w:rsid w:val="000E45ED"/>
    <w:rsid w:val="000F6D31"/>
    <w:rsid w:val="00106FE6"/>
    <w:rsid w:val="00112520"/>
    <w:rsid w:val="001235CE"/>
    <w:rsid w:val="00131190"/>
    <w:rsid w:val="00144BEB"/>
    <w:rsid w:val="00146CA8"/>
    <w:rsid w:val="00166CA7"/>
    <w:rsid w:val="001805C6"/>
    <w:rsid w:val="001878EF"/>
    <w:rsid w:val="00191EB7"/>
    <w:rsid w:val="00195447"/>
    <w:rsid w:val="001D73F8"/>
    <w:rsid w:val="001F16FA"/>
    <w:rsid w:val="002076F8"/>
    <w:rsid w:val="002162DA"/>
    <w:rsid w:val="002165E3"/>
    <w:rsid w:val="00250D4C"/>
    <w:rsid w:val="00257696"/>
    <w:rsid w:val="0026289C"/>
    <w:rsid w:val="00283263"/>
    <w:rsid w:val="00283FB2"/>
    <w:rsid w:val="002872B9"/>
    <w:rsid w:val="002C318F"/>
    <w:rsid w:val="002C71D7"/>
    <w:rsid w:val="002D2236"/>
    <w:rsid w:val="002D7F9C"/>
    <w:rsid w:val="003054C7"/>
    <w:rsid w:val="00313352"/>
    <w:rsid w:val="003165A3"/>
    <w:rsid w:val="003203AB"/>
    <w:rsid w:val="003227CF"/>
    <w:rsid w:val="00331B38"/>
    <w:rsid w:val="003335CE"/>
    <w:rsid w:val="00361E4E"/>
    <w:rsid w:val="0036240F"/>
    <w:rsid w:val="003837DA"/>
    <w:rsid w:val="003B07CD"/>
    <w:rsid w:val="003B4FF5"/>
    <w:rsid w:val="00403AFD"/>
    <w:rsid w:val="004063B9"/>
    <w:rsid w:val="00406ACD"/>
    <w:rsid w:val="004071C5"/>
    <w:rsid w:val="00430CF0"/>
    <w:rsid w:val="00433B56"/>
    <w:rsid w:val="004401A6"/>
    <w:rsid w:val="004426CC"/>
    <w:rsid w:val="004478B8"/>
    <w:rsid w:val="00457D1D"/>
    <w:rsid w:val="00463097"/>
    <w:rsid w:val="004656C2"/>
    <w:rsid w:val="004830AA"/>
    <w:rsid w:val="00485547"/>
    <w:rsid w:val="00490AB4"/>
    <w:rsid w:val="004A2E55"/>
    <w:rsid w:val="004D33F2"/>
    <w:rsid w:val="004D61DC"/>
    <w:rsid w:val="004E07D8"/>
    <w:rsid w:val="004E29C7"/>
    <w:rsid w:val="004E3A27"/>
    <w:rsid w:val="004F7EFE"/>
    <w:rsid w:val="00520A88"/>
    <w:rsid w:val="00522931"/>
    <w:rsid w:val="005369BE"/>
    <w:rsid w:val="00536B51"/>
    <w:rsid w:val="005370AC"/>
    <w:rsid w:val="00546C63"/>
    <w:rsid w:val="0057629F"/>
    <w:rsid w:val="00590429"/>
    <w:rsid w:val="005A1541"/>
    <w:rsid w:val="005A3CB1"/>
    <w:rsid w:val="005B1D80"/>
    <w:rsid w:val="005D06BA"/>
    <w:rsid w:val="005E2D23"/>
    <w:rsid w:val="00601C48"/>
    <w:rsid w:val="00605091"/>
    <w:rsid w:val="00607136"/>
    <w:rsid w:val="00613CBB"/>
    <w:rsid w:val="00616B3B"/>
    <w:rsid w:val="00622DEF"/>
    <w:rsid w:val="00664520"/>
    <w:rsid w:val="006850D3"/>
    <w:rsid w:val="00685D87"/>
    <w:rsid w:val="006B4FF6"/>
    <w:rsid w:val="006D3898"/>
    <w:rsid w:val="006E0CC3"/>
    <w:rsid w:val="006F296A"/>
    <w:rsid w:val="00705994"/>
    <w:rsid w:val="00716C2A"/>
    <w:rsid w:val="00720479"/>
    <w:rsid w:val="00722112"/>
    <w:rsid w:val="00725D73"/>
    <w:rsid w:val="00735EFE"/>
    <w:rsid w:val="007378B7"/>
    <w:rsid w:val="0075063D"/>
    <w:rsid w:val="007522EC"/>
    <w:rsid w:val="00771269"/>
    <w:rsid w:val="00780348"/>
    <w:rsid w:val="00783795"/>
    <w:rsid w:val="007A604C"/>
    <w:rsid w:val="007C0868"/>
    <w:rsid w:val="007D01C6"/>
    <w:rsid w:val="007F59EF"/>
    <w:rsid w:val="00835D84"/>
    <w:rsid w:val="00840571"/>
    <w:rsid w:val="00844CB3"/>
    <w:rsid w:val="008468BF"/>
    <w:rsid w:val="00860C8B"/>
    <w:rsid w:val="0087375D"/>
    <w:rsid w:val="008B0A2B"/>
    <w:rsid w:val="008C2CC4"/>
    <w:rsid w:val="008D1EEF"/>
    <w:rsid w:val="008F72B7"/>
    <w:rsid w:val="00902A60"/>
    <w:rsid w:val="009167EE"/>
    <w:rsid w:val="00917AD2"/>
    <w:rsid w:val="009277F3"/>
    <w:rsid w:val="00931654"/>
    <w:rsid w:val="00940EF2"/>
    <w:rsid w:val="00973186"/>
    <w:rsid w:val="0098158C"/>
    <w:rsid w:val="009A2427"/>
    <w:rsid w:val="009A2791"/>
    <w:rsid w:val="009A7946"/>
    <w:rsid w:val="009B364A"/>
    <w:rsid w:val="009B5278"/>
    <w:rsid w:val="009C30CC"/>
    <w:rsid w:val="009C5032"/>
    <w:rsid w:val="009C6A68"/>
    <w:rsid w:val="009D4B75"/>
    <w:rsid w:val="009F1DD8"/>
    <w:rsid w:val="009F4F22"/>
    <w:rsid w:val="00A0108A"/>
    <w:rsid w:val="00A05BAA"/>
    <w:rsid w:val="00A144F0"/>
    <w:rsid w:val="00A24396"/>
    <w:rsid w:val="00A31890"/>
    <w:rsid w:val="00A77084"/>
    <w:rsid w:val="00A85D33"/>
    <w:rsid w:val="00A875B3"/>
    <w:rsid w:val="00A90F89"/>
    <w:rsid w:val="00AB48A2"/>
    <w:rsid w:val="00AD5571"/>
    <w:rsid w:val="00AF6DDE"/>
    <w:rsid w:val="00B02220"/>
    <w:rsid w:val="00B05BF0"/>
    <w:rsid w:val="00B06545"/>
    <w:rsid w:val="00B140AE"/>
    <w:rsid w:val="00B30822"/>
    <w:rsid w:val="00B8385D"/>
    <w:rsid w:val="00B94649"/>
    <w:rsid w:val="00B9690F"/>
    <w:rsid w:val="00BC2CB3"/>
    <w:rsid w:val="00BC52B7"/>
    <w:rsid w:val="00BC5FD2"/>
    <w:rsid w:val="00BD0545"/>
    <w:rsid w:val="00BE0E89"/>
    <w:rsid w:val="00BF43A4"/>
    <w:rsid w:val="00C36E88"/>
    <w:rsid w:val="00C41CD9"/>
    <w:rsid w:val="00C41F90"/>
    <w:rsid w:val="00C60FB0"/>
    <w:rsid w:val="00C672F6"/>
    <w:rsid w:val="00C67A85"/>
    <w:rsid w:val="00C941B6"/>
    <w:rsid w:val="00CA4D95"/>
    <w:rsid w:val="00CA64C2"/>
    <w:rsid w:val="00CB100B"/>
    <w:rsid w:val="00CF2212"/>
    <w:rsid w:val="00D12767"/>
    <w:rsid w:val="00D172E8"/>
    <w:rsid w:val="00D17A01"/>
    <w:rsid w:val="00D21F74"/>
    <w:rsid w:val="00D228E1"/>
    <w:rsid w:val="00D245FF"/>
    <w:rsid w:val="00D30319"/>
    <w:rsid w:val="00D57DB9"/>
    <w:rsid w:val="00D7082A"/>
    <w:rsid w:val="00D85669"/>
    <w:rsid w:val="00DA7E97"/>
    <w:rsid w:val="00DC1E86"/>
    <w:rsid w:val="00DE36CB"/>
    <w:rsid w:val="00DF0D40"/>
    <w:rsid w:val="00DF5190"/>
    <w:rsid w:val="00E11ED7"/>
    <w:rsid w:val="00E14A38"/>
    <w:rsid w:val="00E3206C"/>
    <w:rsid w:val="00E524CA"/>
    <w:rsid w:val="00E6056B"/>
    <w:rsid w:val="00E63726"/>
    <w:rsid w:val="00E70743"/>
    <w:rsid w:val="00E901F0"/>
    <w:rsid w:val="00EA15A7"/>
    <w:rsid w:val="00EA1AAB"/>
    <w:rsid w:val="00EB6C1C"/>
    <w:rsid w:val="00EE481F"/>
    <w:rsid w:val="00EE4F40"/>
    <w:rsid w:val="00EF777B"/>
    <w:rsid w:val="00F3771A"/>
    <w:rsid w:val="00F4443E"/>
    <w:rsid w:val="00F526AC"/>
    <w:rsid w:val="00F53FD1"/>
    <w:rsid w:val="00F5484C"/>
    <w:rsid w:val="00F64352"/>
    <w:rsid w:val="00F6457C"/>
    <w:rsid w:val="00F839B9"/>
    <w:rsid w:val="00F862CB"/>
    <w:rsid w:val="00F917C7"/>
    <w:rsid w:val="00F92D3F"/>
    <w:rsid w:val="00F9686A"/>
    <w:rsid w:val="00FA6AC9"/>
    <w:rsid w:val="00FA7284"/>
    <w:rsid w:val="00FA7EDA"/>
    <w:rsid w:val="00FC7606"/>
    <w:rsid w:val="00FD4802"/>
    <w:rsid w:val="00FF14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D66E68"/>
  <w15:docId w15:val="{D9B84123-A875-4939-89A9-279E0CA9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375D"/>
    <w:pPr>
      <w:spacing w:after="200" w:line="276" w:lineRule="auto"/>
    </w:pPr>
    <w:rPr>
      <w:rFonts w:ascii="Arial" w:hAnsi="Arial"/>
      <w:sz w:val="22"/>
      <w:szCs w:val="22"/>
      <w:lang w:eastAsia="en-US"/>
    </w:rPr>
  </w:style>
  <w:style w:type="paragraph" w:styleId="berschrift1">
    <w:name w:val="heading 1"/>
    <w:basedOn w:val="Standard"/>
    <w:next w:val="Standard"/>
    <w:link w:val="berschrift1Zchn"/>
    <w:autoRedefine/>
    <w:uiPriority w:val="9"/>
    <w:qFormat/>
    <w:rsid w:val="00CF2212"/>
    <w:pPr>
      <w:keepNext/>
      <w:numPr>
        <w:numId w:val="6"/>
      </w:numPr>
      <w:spacing w:before="240" w:after="60" w:line="240" w:lineRule="auto"/>
      <w:outlineLvl w:val="0"/>
    </w:pPr>
    <w:rPr>
      <w:b/>
    </w:rPr>
  </w:style>
  <w:style w:type="paragraph" w:styleId="berschrift2">
    <w:name w:val="heading 2"/>
    <w:basedOn w:val="Standard"/>
    <w:next w:val="Standard"/>
    <w:link w:val="berschrift2Zchn"/>
    <w:uiPriority w:val="9"/>
    <w:unhideWhenUsed/>
    <w:qFormat/>
    <w:rsid w:val="009D4B75"/>
    <w:pPr>
      <w:keepNext/>
      <w:numPr>
        <w:ilvl w:val="1"/>
        <w:numId w:val="6"/>
      </w:numPr>
      <w:spacing w:before="240" w:after="60" w:line="240" w:lineRule="auto"/>
      <w:outlineLvl w:val="1"/>
    </w:pPr>
    <w:rPr>
      <w:rFonts w:eastAsia="Times New Roman"/>
      <w:b/>
      <w:bCs/>
      <w:iCs/>
      <w:sz w:val="24"/>
      <w:szCs w:val="28"/>
    </w:rPr>
  </w:style>
  <w:style w:type="paragraph" w:styleId="berschrift3">
    <w:name w:val="heading 3"/>
    <w:basedOn w:val="Standard"/>
    <w:next w:val="Standard"/>
    <w:link w:val="berschrift3Zchn"/>
    <w:uiPriority w:val="9"/>
    <w:unhideWhenUsed/>
    <w:qFormat/>
    <w:rsid w:val="002C71D7"/>
    <w:pPr>
      <w:keepNext/>
      <w:numPr>
        <w:ilvl w:val="2"/>
        <w:numId w:val="6"/>
      </w:numPr>
      <w:spacing w:before="240" w:after="60"/>
      <w:outlineLvl w:val="2"/>
    </w:pPr>
    <w:rPr>
      <w:rFonts w:eastAsia="Times New Roman"/>
      <w:b/>
      <w:bCs/>
      <w:szCs w:val="26"/>
    </w:rPr>
  </w:style>
  <w:style w:type="paragraph" w:styleId="berschrift4">
    <w:name w:val="heading 4"/>
    <w:basedOn w:val="Standard"/>
    <w:next w:val="Standard"/>
    <w:link w:val="berschrift4Zchn"/>
    <w:uiPriority w:val="9"/>
    <w:unhideWhenUsed/>
    <w:qFormat/>
    <w:rsid w:val="002C71D7"/>
    <w:pPr>
      <w:keepNext/>
      <w:numPr>
        <w:ilvl w:val="3"/>
        <w:numId w:val="6"/>
      </w:numPr>
      <w:spacing w:before="240" w:after="60"/>
      <w:outlineLvl w:val="3"/>
    </w:pPr>
    <w:rPr>
      <w:rFonts w:eastAsia="Times New Roman"/>
      <w:bCs/>
      <w:szCs w:val="28"/>
    </w:rPr>
  </w:style>
  <w:style w:type="paragraph" w:styleId="berschrift5">
    <w:name w:val="heading 5"/>
    <w:basedOn w:val="Standard"/>
    <w:next w:val="Standard"/>
    <w:link w:val="berschrift5Zchn"/>
    <w:uiPriority w:val="9"/>
    <w:unhideWhenUsed/>
    <w:qFormat/>
    <w:rsid w:val="0087375D"/>
    <w:pPr>
      <w:numPr>
        <w:ilvl w:val="4"/>
        <w:numId w:val="6"/>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rsid w:val="0087375D"/>
    <w:pPr>
      <w:numPr>
        <w:ilvl w:val="5"/>
        <w:numId w:val="6"/>
      </w:num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rsid w:val="0087375D"/>
    <w:pPr>
      <w:numPr>
        <w:ilvl w:val="6"/>
        <w:numId w:val="6"/>
      </w:num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rsid w:val="0087375D"/>
    <w:pPr>
      <w:numPr>
        <w:ilvl w:val="7"/>
        <w:numId w:val="6"/>
      </w:num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rsid w:val="0087375D"/>
    <w:pPr>
      <w:numPr>
        <w:ilvl w:val="8"/>
        <w:numId w:val="6"/>
      </w:numPr>
      <w:spacing w:before="240" w:after="60"/>
      <w:outlineLvl w:val="8"/>
    </w:pPr>
    <w:rPr>
      <w:rFonts w:ascii="Cambria" w:eastAsia="Times New Roman"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CF2212"/>
    <w:rPr>
      <w:rFonts w:ascii="Arial" w:hAnsi="Arial"/>
      <w:b/>
      <w:sz w:val="22"/>
      <w:szCs w:val="22"/>
      <w:lang w:eastAsia="en-US"/>
    </w:rPr>
  </w:style>
  <w:style w:type="character" w:customStyle="1" w:styleId="berschrift2Zchn">
    <w:name w:val="Überschrift 2 Zchn"/>
    <w:link w:val="berschrift2"/>
    <w:uiPriority w:val="9"/>
    <w:rsid w:val="009D4B75"/>
    <w:rPr>
      <w:rFonts w:ascii="Arial" w:eastAsia="Times New Roman" w:hAnsi="Arial"/>
      <w:b/>
      <w:bCs/>
      <w:iCs/>
      <w:sz w:val="24"/>
      <w:szCs w:val="28"/>
      <w:lang w:eastAsia="en-US"/>
    </w:rPr>
  </w:style>
  <w:style w:type="character" w:customStyle="1" w:styleId="berschrift3Zchn">
    <w:name w:val="Überschrift 3 Zchn"/>
    <w:link w:val="berschrift3"/>
    <w:uiPriority w:val="9"/>
    <w:rsid w:val="002C71D7"/>
    <w:rPr>
      <w:rFonts w:ascii="Arial" w:eastAsia="Times New Roman" w:hAnsi="Arial"/>
      <w:b/>
      <w:bCs/>
      <w:sz w:val="22"/>
      <w:szCs w:val="26"/>
      <w:lang w:eastAsia="en-US"/>
    </w:rPr>
  </w:style>
  <w:style w:type="character" w:customStyle="1" w:styleId="berschrift4Zchn">
    <w:name w:val="Überschrift 4 Zchn"/>
    <w:link w:val="berschrift4"/>
    <w:uiPriority w:val="9"/>
    <w:rsid w:val="002C71D7"/>
    <w:rPr>
      <w:rFonts w:ascii="Arial" w:eastAsia="Times New Roman" w:hAnsi="Arial"/>
      <w:bCs/>
      <w:sz w:val="22"/>
      <w:szCs w:val="28"/>
      <w:lang w:eastAsia="en-US"/>
    </w:rPr>
  </w:style>
  <w:style w:type="character" w:customStyle="1" w:styleId="berschrift5Zchn">
    <w:name w:val="Überschrift 5 Zchn"/>
    <w:link w:val="berschrift5"/>
    <w:uiPriority w:val="9"/>
    <w:rsid w:val="0087375D"/>
    <w:rPr>
      <w:rFonts w:ascii="Calibri" w:eastAsia="Times New Roman" w:hAnsi="Calibri" w:cs="Times New Roman"/>
      <w:b/>
      <w:bCs/>
      <w:i/>
      <w:iCs/>
      <w:sz w:val="26"/>
      <w:szCs w:val="26"/>
      <w:lang w:eastAsia="en-US"/>
    </w:rPr>
  </w:style>
  <w:style w:type="character" w:customStyle="1" w:styleId="berschrift6Zchn">
    <w:name w:val="Überschrift 6 Zchn"/>
    <w:link w:val="berschrift6"/>
    <w:uiPriority w:val="9"/>
    <w:semiHidden/>
    <w:rsid w:val="0087375D"/>
    <w:rPr>
      <w:rFonts w:ascii="Calibri" w:eastAsia="Times New Roman" w:hAnsi="Calibri" w:cs="Times New Roman"/>
      <w:b/>
      <w:bCs/>
      <w:sz w:val="22"/>
      <w:szCs w:val="22"/>
      <w:lang w:eastAsia="en-US"/>
    </w:rPr>
  </w:style>
  <w:style w:type="character" w:customStyle="1" w:styleId="berschrift7Zchn">
    <w:name w:val="Überschrift 7 Zchn"/>
    <w:link w:val="berschrift7"/>
    <w:uiPriority w:val="9"/>
    <w:semiHidden/>
    <w:rsid w:val="0087375D"/>
    <w:rPr>
      <w:rFonts w:ascii="Calibri" w:eastAsia="Times New Roman" w:hAnsi="Calibri" w:cs="Times New Roman"/>
      <w:sz w:val="24"/>
      <w:szCs w:val="24"/>
      <w:lang w:eastAsia="en-US"/>
    </w:rPr>
  </w:style>
  <w:style w:type="character" w:customStyle="1" w:styleId="berschrift8Zchn">
    <w:name w:val="Überschrift 8 Zchn"/>
    <w:link w:val="berschrift8"/>
    <w:uiPriority w:val="9"/>
    <w:semiHidden/>
    <w:rsid w:val="0087375D"/>
    <w:rPr>
      <w:rFonts w:ascii="Calibri" w:eastAsia="Times New Roman" w:hAnsi="Calibri" w:cs="Times New Roman"/>
      <w:i/>
      <w:iCs/>
      <w:sz w:val="24"/>
      <w:szCs w:val="24"/>
      <w:lang w:eastAsia="en-US"/>
    </w:rPr>
  </w:style>
  <w:style w:type="character" w:customStyle="1" w:styleId="berschrift9Zchn">
    <w:name w:val="Überschrift 9 Zchn"/>
    <w:link w:val="berschrift9"/>
    <w:uiPriority w:val="9"/>
    <w:semiHidden/>
    <w:rsid w:val="0087375D"/>
    <w:rPr>
      <w:rFonts w:ascii="Cambria" w:eastAsia="Times New Roman" w:hAnsi="Cambria" w:cs="Times New Roman"/>
      <w:sz w:val="22"/>
      <w:szCs w:val="22"/>
      <w:lang w:eastAsia="en-US"/>
    </w:rPr>
  </w:style>
  <w:style w:type="table" w:styleId="Tabellenraster">
    <w:name w:val="Table Grid"/>
    <w:basedOn w:val="NormaleTabelle"/>
    <w:rsid w:val="0087375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B30822"/>
    <w:rPr>
      <w:sz w:val="16"/>
      <w:szCs w:val="16"/>
    </w:rPr>
  </w:style>
  <w:style w:type="paragraph" w:styleId="Kommentartext">
    <w:name w:val="annotation text"/>
    <w:basedOn w:val="Standard"/>
    <w:link w:val="KommentartextZchn"/>
    <w:rsid w:val="00B30822"/>
    <w:pPr>
      <w:spacing w:after="0" w:line="240" w:lineRule="auto"/>
    </w:pPr>
    <w:rPr>
      <w:rFonts w:eastAsia="Times New Roman"/>
      <w:sz w:val="20"/>
      <w:szCs w:val="20"/>
    </w:rPr>
  </w:style>
  <w:style w:type="character" w:customStyle="1" w:styleId="KommentartextZchn">
    <w:name w:val="Kommentartext Zchn"/>
    <w:link w:val="Kommentartext"/>
    <w:rsid w:val="00B30822"/>
    <w:rPr>
      <w:rFonts w:ascii="Arial" w:eastAsia="Times New Roman" w:hAnsi="Arial"/>
      <w:lang w:eastAsia="en-US"/>
    </w:rPr>
  </w:style>
  <w:style w:type="paragraph" w:styleId="Sprechblasentext">
    <w:name w:val="Balloon Text"/>
    <w:basedOn w:val="Standard"/>
    <w:link w:val="SprechblasentextZchn"/>
    <w:uiPriority w:val="99"/>
    <w:semiHidden/>
    <w:unhideWhenUsed/>
    <w:rsid w:val="00B3082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30822"/>
    <w:rPr>
      <w:rFonts w:ascii="Tahoma" w:hAnsi="Tahoma" w:cs="Tahoma"/>
      <w:sz w:val="16"/>
      <w:szCs w:val="16"/>
      <w:lang w:eastAsia="en-US"/>
    </w:rPr>
  </w:style>
  <w:style w:type="paragraph" w:styleId="Listenabsatz">
    <w:name w:val="List Paragraph"/>
    <w:basedOn w:val="Standard"/>
    <w:uiPriority w:val="34"/>
    <w:qFormat/>
    <w:rsid w:val="00B30822"/>
    <w:pPr>
      <w:spacing w:after="0" w:line="240" w:lineRule="auto"/>
      <w:ind w:left="720"/>
      <w:contextualSpacing/>
    </w:pPr>
    <w:rPr>
      <w:rFonts w:eastAsia="Times New Roman"/>
      <w:szCs w:val="24"/>
    </w:rPr>
  </w:style>
  <w:style w:type="table" w:customStyle="1" w:styleId="Tabellenraster1">
    <w:name w:val="Tabellenraster1"/>
    <w:basedOn w:val="NormaleTabelle"/>
    <w:next w:val="Tabellenraster"/>
    <w:rsid w:val="00940EF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403AF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4656C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4656C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rsid w:val="004656C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4656C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4656C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167EE"/>
    <w:pPr>
      <w:tabs>
        <w:tab w:val="center" w:pos="4536"/>
        <w:tab w:val="right" w:pos="9072"/>
      </w:tabs>
    </w:pPr>
  </w:style>
  <w:style w:type="character" w:customStyle="1" w:styleId="KopfzeileZchn">
    <w:name w:val="Kopfzeile Zchn"/>
    <w:link w:val="Kopfzeile"/>
    <w:uiPriority w:val="99"/>
    <w:rsid w:val="009167EE"/>
    <w:rPr>
      <w:rFonts w:ascii="Arial" w:hAnsi="Arial"/>
      <w:sz w:val="22"/>
      <w:szCs w:val="22"/>
      <w:lang w:eastAsia="en-US"/>
    </w:rPr>
  </w:style>
  <w:style w:type="paragraph" w:styleId="Fuzeile">
    <w:name w:val="footer"/>
    <w:basedOn w:val="Standard"/>
    <w:link w:val="FuzeileZchn"/>
    <w:uiPriority w:val="99"/>
    <w:unhideWhenUsed/>
    <w:rsid w:val="009167EE"/>
    <w:pPr>
      <w:tabs>
        <w:tab w:val="center" w:pos="4536"/>
        <w:tab w:val="right" w:pos="9072"/>
      </w:tabs>
    </w:pPr>
  </w:style>
  <w:style w:type="character" w:customStyle="1" w:styleId="FuzeileZchn">
    <w:name w:val="Fußzeile Zchn"/>
    <w:link w:val="Fuzeile"/>
    <w:uiPriority w:val="99"/>
    <w:rsid w:val="009167EE"/>
    <w:rPr>
      <w:rFonts w:ascii="Arial" w:hAnsi="Arial"/>
      <w:sz w:val="22"/>
      <w:szCs w:val="22"/>
      <w:lang w:eastAsia="en-US"/>
    </w:rPr>
  </w:style>
  <w:style w:type="table" w:customStyle="1" w:styleId="Tabellenraster8">
    <w:name w:val="Tabellenraster8"/>
    <w:basedOn w:val="NormaleTabelle"/>
    <w:next w:val="Tabellenraster"/>
    <w:uiPriority w:val="59"/>
    <w:rsid w:val="009C6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9C6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6F296A"/>
    <w:rPr>
      <w:sz w:val="22"/>
      <w:szCs w:val="22"/>
      <w:lang w:eastAsia="en-US"/>
    </w:rPr>
  </w:style>
  <w:style w:type="paragraph" w:styleId="Funotentext">
    <w:name w:val="footnote text"/>
    <w:basedOn w:val="Standard"/>
    <w:link w:val="FunotentextZchn"/>
    <w:semiHidden/>
    <w:rsid w:val="00013984"/>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semiHidden/>
    <w:rsid w:val="00013984"/>
    <w:rPr>
      <w:rFonts w:ascii="Arial" w:eastAsia="Times New Roman" w:hAnsi="Arial"/>
    </w:rPr>
  </w:style>
  <w:style w:type="character" w:styleId="Funotenzeichen">
    <w:name w:val="footnote reference"/>
    <w:semiHidden/>
    <w:rsid w:val="00013984"/>
    <w:rPr>
      <w:vertAlign w:val="superscript"/>
    </w:rPr>
  </w:style>
  <w:style w:type="character" w:styleId="Hervorhebung">
    <w:name w:val="Emphasis"/>
    <w:basedOn w:val="Absatz-Standardschriftart"/>
    <w:uiPriority w:val="20"/>
    <w:qFormat/>
    <w:rsid w:val="00771269"/>
    <w:rPr>
      <w:i/>
      <w:iCs/>
    </w:rPr>
  </w:style>
  <w:style w:type="paragraph" w:styleId="berarbeitung">
    <w:name w:val="Revision"/>
    <w:hidden/>
    <w:uiPriority w:val="99"/>
    <w:semiHidden/>
    <w:rsid w:val="00E14A38"/>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51173">
      <w:bodyDiv w:val="1"/>
      <w:marLeft w:val="0"/>
      <w:marRight w:val="0"/>
      <w:marTop w:val="0"/>
      <w:marBottom w:val="0"/>
      <w:divBdr>
        <w:top w:val="none" w:sz="0" w:space="0" w:color="auto"/>
        <w:left w:val="none" w:sz="0" w:space="0" w:color="auto"/>
        <w:bottom w:val="none" w:sz="0" w:space="0" w:color="auto"/>
        <w:right w:val="none" w:sz="0" w:space="0" w:color="auto"/>
      </w:divBdr>
      <w:divsChild>
        <w:div w:id="601911278">
          <w:marLeft w:val="0"/>
          <w:marRight w:val="0"/>
          <w:marTop w:val="0"/>
          <w:marBottom w:val="0"/>
          <w:divBdr>
            <w:top w:val="none" w:sz="0" w:space="0" w:color="auto"/>
            <w:left w:val="none" w:sz="0" w:space="0" w:color="auto"/>
            <w:bottom w:val="none" w:sz="0" w:space="0" w:color="auto"/>
            <w:right w:val="none" w:sz="0" w:space="0" w:color="auto"/>
          </w:divBdr>
          <w:divsChild>
            <w:div w:id="437146684">
              <w:marLeft w:val="0"/>
              <w:marRight w:val="0"/>
              <w:marTop w:val="0"/>
              <w:marBottom w:val="0"/>
              <w:divBdr>
                <w:top w:val="none" w:sz="0" w:space="0" w:color="auto"/>
                <w:left w:val="none" w:sz="0" w:space="0" w:color="auto"/>
                <w:bottom w:val="none" w:sz="0" w:space="0" w:color="auto"/>
                <w:right w:val="none" w:sz="0" w:space="0" w:color="auto"/>
              </w:divBdr>
              <w:divsChild>
                <w:div w:id="1083137521">
                  <w:marLeft w:val="0"/>
                  <w:marRight w:val="0"/>
                  <w:marTop w:val="0"/>
                  <w:marBottom w:val="0"/>
                  <w:divBdr>
                    <w:top w:val="none" w:sz="0" w:space="0" w:color="auto"/>
                    <w:left w:val="none" w:sz="0" w:space="0" w:color="auto"/>
                    <w:bottom w:val="none" w:sz="0" w:space="0" w:color="auto"/>
                    <w:right w:val="none" w:sz="0" w:space="0" w:color="auto"/>
                  </w:divBdr>
                  <w:divsChild>
                    <w:div w:id="1018116939">
                      <w:marLeft w:val="0"/>
                      <w:marRight w:val="0"/>
                      <w:marTop w:val="0"/>
                      <w:marBottom w:val="0"/>
                      <w:divBdr>
                        <w:top w:val="none" w:sz="0" w:space="0" w:color="auto"/>
                        <w:left w:val="none" w:sz="0" w:space="0" w:color="auto"/>
                        <w:bottom w:val="none" w:sz="0" w:space="0" w:color="auto"/>
                        <w:right w:val="none" w:sz="0" w:space="0" w:color="auto"/>
                      </w:divBdr>
                      <w:divsChild>
                        <w:div w:id="784957410">
                          <w:marLeft w:val="-225"/>
                          <w:marRight w:val="-225"/>
                          <w:marTop w:val="0"/>
                          <w:marBottom w:val="0"/>
                          <w:divBdr>
                            <w:top w:val="none" w:sz="0" w:space="0" w:color="auto"/>
                            <w:left w:val="none" w:sz="0" w:space="0" w:color="auto"/>
                            <w:bottom w:val="none" w:sz="0" w:space="0" w:color="auto"/>
                            <w:right w:val="none" w:sz="0" w:space="0" w:color="auto"/>
                          </w:divBdr>
                          <w:divsChild>
                            <w:div w:id="935289137">
                              <w:marLeft w:val="0"/>
                              <w:marRight w:val="0"/>
                              <w:marTop w:val="0"/>
                              <w:marBottom w:val="0"/>
                              <w:divBdr>
                                <w:top w:val="none" w:sz="0" w:space="0" w:color="auto"/>
                                <w:left w:val="none" w:sz="0" w:space="0" w:color="auto"/>
                                <w:bottom w:val="none" w:sz="0" w:space="0" w:color="auto"/>
                                <w:right w:val="none" w:sz="0" w:space="0" w:color="auto"/>
                              </w:divBdr>
                              <w:divsChild>
                                <w:div w:id="99953135">
                                  <w:marLeft w:val="0"/>
                                  <w:marRight w:val="0"/>
                                  <w:marTop w:val="0"/>
                                  <w:marBottom w:val="0"/>
                                  <w:divBdr>
                                    <w:top w:val="none" w:sz="0" w:space="0" w:color="auto"/>
                                    <w:left w:val="none" w:sz="0" w:space="0" w:color="auto"/>
                                    <w:bottom w:val="none" w:sz="0" w:space="0" w:color="auto"/>
                                    <w:right w:val="none" w:sz="0" w:space="0" w:color="auto"/>
                                  </w:divBdr>
                                  <w:divsChild>
                                    <w:div w:id="44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869570">
      <w:bodyDiv w:val="1"/>
      <w:marLeft w:val="0"/>
      <w:marRight w:val="0"/>
      <w:marTop w:val="0"/>
      <w:marBottom w:val="0"/>
      <w:divBdr>
        <w:top w:val="none" w:sz="0" w:space="0" w:color="auto"/>
        <w:left w:val="none" w:sz="0" w:space="0" w:color="auto"/>
        <w:bottom w:val="none" w:sz="0" w:space="0" w:color="auto"/>
        <w:right w:val="none" w:sz="0" w:space="0" w:color="auto"/>
      </w:divBdr>
    </w:div>
    <w:div w:id="1482236106">
      <w:bodyDiv w:val="1"/>
      <w:marLeft w:val="0"/>
      <w:marRight w:val="0"/>
      <w:marTop w:val="0"/>
      <w:marBottom w:val="0"/>
      <w:divBdr>
        <w:top w:val="none" w:sz="0" w:space="0" w:color="auto"/>
        <w:left w:val="none" w:sz="0" w:space="0" w:color="auto"/>
        <w:bottom w:val="none" w:sz="0" w:space="0" w:color="auto"/>
        <w:right w:val="none" w:sz="0" w:space="0" w:color="auto"/>
      </w:divBdr>
    </w:div>
    <w:div w:id="200457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tmp"/><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4858\i-engine\DokumenteLenkungVorlageHER_3501606202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DokumenteLenkungVorlageHER_35016062022.dotx</Template>
  <TotalTime>0</TotalTime>
  <Pages>4</Pages>
  <Words>248</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Vitos RheinMain</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Dörner, Horst</dc:creator>
  <cp:lastModifiedBy>Budig, Samantha</cp:lastModifiedBy>
  <cp:revision>28</cp:revision>
  <cp:lastPrinted>2022-04-13T11:14:00Z</cp:lastPrinted>
  <dcterms:created xsi:type="dcterms:W3CDTF">2022-08-24T13:11:00Z</dcterms:created>
  <dcterms:modified xsi:type="dcterms:W3CDTF">2025-09-19T10:29:00Z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DocVarsVisible">
    <vt:lpwstr>yes</vt:lpwstr>
  </property>
  <property fmtid="{D5CDD505-2E9C-101B-9397-08002B2CF9AE}" pid="3" name="PDCS:QM_Dokumentname">
    <vt:lpwstr>Dokumentenvorlage - Patienten- und Zuweiser </vt:lpwstr>
  </property>
  <property fmtid="{D5CDD505-2E9C-101B-9397-08002B2CF9AE}" pid="4" name="PDCS:QM_Geltungsbereich">
    <vt:lpwstr>VIT (Verwaltungsverbund HER/WEL)</vt:lpwstr>
  </property>
  <property fmtid="{D5CDD505-2E9C-101B-9397-08002B2CF9AE}" pid="5" name="PDCS:QM_Dokumentenart">
    <vt:lpwstr>FO</vt:lpwstr>
  </property>
  <property fmtid="{D5CDD505-2E9C-101B-9397-08002B2CF9AE}" pid="6" name="PDCS:QM_Dokument-ID__versioniert_">
    <vt:lpwstr>35044413387</vt:lpwstr>
  </property>
  <property fmtid="{D5CDD505-2E9C-101B-9397-08002B2CF9AE}" pid="7" name="PDCS:QM_Dokument-ID__unversioniert_">
    <vt:lpwstr>35044412149</vt:lpwstr>
  </property>
  <property fmtid="{D5CDD505-2E9C-101B-9397-08002B2CF9AE}" pid="8" name="PDCS:QM_Versionsnummer">
    <vt:lpwstr>1.001</vt:lpwstr>
  </property>
  <property fmtid="{D5CDD505-2E9C-101B-9397-08002B2CF9AE}" pid="9" name="PDCS:QM_Systemversionsnummer">
    <vt:lpwstr>02</vt:lpwstr>
  </property>
  <property fmtid="{D5CDD505-2E9C-101B-9397-08002B2CF9AE}" pid="10" name="PDCS:QM_Prozesseigentümer">
    <vt:lpwstr>Pfeifer Dennis</vt:lpwstr>
  </property>
  <property fmtid="{D5CDD505-2E9C-101B-9397-08002B2CF9AE}" pid="11" name="PDCS:QM_Erstelldatum">
    <vt:lpwstr>01.11.2022</vt:lpwstr>
  </property>
  <property fmtid="{D5CDD505-2E9C-101B-9397-08002B2CF9AE}" pid="12" name="PDCS:QM_Erstellt_von">
    <vt:lpwstr>Pfeifer Dennis</vt:lpwstr>
  </property>
  <property fmtid="{D5CDD505-2E9C-101B-9397-08002B2CF9AE}" pid="13" name="PDCS:QM_Änderungsdatum">
    <vt:lpwstr>19.02.2024</vt:lpwstr>
  </property>
  <property fmtid="{D5CDD505-2E9C-101B-9397-08002B2CF9AE}" pid="14" name="PDCS:QM_Geändert_von">
    <vt:lpwstr>QMH_HERBOERN</vt:lpwstr>
  </property>
  <property fmtid="{D5CDD505-2E9C-101B-9397-08002B2CF9AE}" pid="15" name="PDCS:QM_Prüfdatum">
    <vt:lpwstr/>
  </property>
  <property fmtid="{D5CDD505-2E9C-101B-9397-08002B2CF9AE}" pid="16" name="PDCS:QM_Prüfer">
    <vt:lpwstr/>
  </property>
  <property fmtid="{D5CDD505-2E9C-101B-9397-08002B2CF9AE}" pid="17" name="PDCS:QM_Freigabedatum">
    <vt:lpwstr>19.02.2024</vt:lpwstr>
  </property>
  <property fmtid="{D5CDD505-2E9C-101B-9397-08002B2CF9AE}" pid="18" name="PDCS:QM_Freigegeben_von">
    <vt:lpwstr>Pfeifer Dennis (Dennis.Pfeifer@vitos-herborn.de)</vt:lpwstr>
  </property>
  <property fmtid="{D5CDD505-2E9C-101B-9397-08002B2CF9AE}" pid="19" name="PDCS:QM_Veröffentlichungsdatum">
    <vt:lpwstr>19.02.2024</vt:lpwstr>
  </property>
  <property fmtid="{D5CDD505-2E9C-101B-9397-08002B2CF9AE}" pid="20" name="PDCS:QM_Veröffentlicht_von">
    <vt:lpwstr>Pfeifer Dennis (Dennis.Pfeifer@vitos-herborn.de)</vt:lpwstr>
  </property>
  <property fmtid="{D5CDD505-2E9C-101B-9397-08002B2CF9AE}" pid="21" name="PDCS:QM_Gültigkeitsdatum__von_">
    <vt:lpwstr>24.08.2022</vt:lpwstr>
  </property>
  <property fmtid="{D5CDD505-2E9C-101B-9397-08002B2CF9AE}" pid="22" name="PDCS:QM_Gültigkeitszeitraum">
    <vt:lpwstr/>
  </property>
  <property fmtid="{D5CDD505-2E9C-101B-9397-08002B2CF9AE}" pid="23" name="PDCS:QM_Ablaufdatum__bis_">
    <vt:lpwstr/>
  </property>
  <property fmtid="{D5CDD505-2E9C-101B-9397-08002B2CF9AE}" pid="24" name="PDCS:QM_Status">
    <vt:lpwstr>Veröffentlicht</vt:lpwstr>
  </property>
  <property fmtid="{D5CDD505-2E9C-101B-9397-08002B2CF9AE}" pid="25" name="PDCS:QMH_Abschnitt">
    <vt:lpwstr/>
  </property>
  <property fmtid="{D5CDD505-2E9C-101B-9397-08002B2CF9AE}" pid="26" name="PDCS:QM_Zuordnung_ISO">
    <vt:lpwstr>?</vt:lpwstr>
  </property>
  <property fmtid="{D5CDD505-2E9C-101B-9397-08002B2CF9AE}" pid="27" name="PDCS:QM_Schlagworte">
    <vt:lpwstr/>
  </property>
  <property fmtid="{D5CDD505-2E9C-101B-9397-08002B2CF9AE}" pid="28" name="PDCS:QM_Notiz">
    <vt:lpwstr/>
  </property>
  <property fmtid="{D5CDD505-2E9C-101B-9397-08002B2CF9AE}" pid="29" name="PDCS:QM_Prüfmodus_fachlich">
    <vt:lpwstr>?</vt:lpwstr>
  </property>
  <property fmtid="{D5CDD505-2E9C-101B-9397-08002B2CF9AE}" pid="30" name="PDCS:QM_Prüfmodus_formal">
    <vt:lpwstr>?</vt:lpwstr>
  </property>
  <property fmtid="{D5CDD505-2E9C-101B-9397-08002B2CF9AE}" pid="31" name="PDCS:QM_Fachliche_Prüfer">
    <vt:lpwstr/>
  </property>
  <property fmtid="{D5CDD505-2E9C-101B-9397-08002B2CF9AE}" pid="32" name="PDCS:QM_Formale_Prüfer">
    <vt:lpwstr/>
  </property>
  <property fmtid="{D5CDD505-2E9C-101B-9397-08002B2CF9AE}" pid="33" name="PDCS:QM_Freigeber">
    <vt:lpwstr/>
  </property>
  <property fmtid="{D5CDD505-2E9C-101B-9397-08002B2CF9AE}" pid="34" name="PDCS:QM_E-Mail_Empfänger">
    <vt:lpwstr>,</vt:lpwstr>
  </property>
  <property fmtid="{D5CDD505-2E9C-101B-9397-08002B2CF9AE}" pid="35" name="PDCS:QM_E-Mail_Text">
    <vt:lpwstr/>
  </property>
  <property fmtid="{D5CDD505-2E9C-101B-9397-08002B2CF9AE}" pid="36" name="PDCS:QM_Änderungsnotiz">
    <vt:lpwstr/>
  </property>
  <property fmtid="{D5CDD505-2E9C-101B-9397-08002B2CF9AE}" pid="37" name="PDCS:QM_Aufbewahrungsfrist">
    <vt:lpwstr/>
  </property>
  <property fmtid="{D5CDD505-2E9C-101B-9397-08002B2CF9AE}" pid="38" name="PDCS:QM_Ursprungs_ID">
    <vt:lpwstr>35044413387</vt:lpwstr>
  </property>
</Properties>
</file>